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C26CC" w14:textId="77777777" w:rsidR="00ED6790" w:rsidRPr="00AC3626" w:rsidRDefault="00406AF4" w:rsidP="00FF5C87">
      <w:pPr>
        <w:jc w:val="center"/>
        <w:rPr>
          <w:rFonts w:asciiTheme="minorHAnsi" w:hAnsiTheme="minorHAnsi" w:cstheme="minorHAnsi"/>
          <w:b/>
          <w:bCs/>
          <w:smallCaps/>
        </w:rPr>
      </w:pPr>
      <w:r w:rsidRPr="00AC3626">
        <w:rPr>
          <w:rFonts w:asciiTheme="minorHAnsi" w:hAnsiTheme="minorHAnsi" w:cstheme="minorHAnsi"/>
          <w:b/>
          <w:bCs/>
          <w:smallCaps/>
        </w:rPr>
        <w:t xml:space="preserve">Borough of </w:t>
      </w:r>
      <w:r w:rsidR="00ED6790" w:rsidRPr="00AC3626">
        <w:rPr>
          <w:rFonts w:asciiTheme="minorHAnsi" w:hAnsiTheme="minorHAnsi" w:cstheme="minorHAnsi"/>
          <w:b/>
          <w:bCs/>
          <w:smallCaps/>
        </w:rPr>
        <w:t>M</w:t>
      </w:r>
      <w:r w:rsidRPr="00AC3626">
        <w:rPr>
          <w:rFonts w:asciiTheme="minorHAnsi" w:hAnsiTheme="minorHAnsi" w:cstheme="minorHAnsi"/>
          <w:b/>
          <w:bCs/>
          <w:smallCaps/>
        </w:rPr>
        <w:t xml:space="preserve">ountain </w:t>
      </w:r>
      <w:r w:rsidR="00ED6790" w:rsidRPr="00AC3626">
        <w:rPr>
          <w:rFonts w:asciiTheme="minorHAnsi" w:hAnsiTheme="minorHAnsi" w:cstheme="minorHAnsi"/>
          <w:b/>
          <w:bCs/>
          <w:smallCaps/>
        </w:rPr>
        <w:t>L</w:t>
      </w:r>
      <w:r w:rsidRPr="00AC3626">
        <w:rPr>
          <w:rFonts w:asciiTheme="minorHAnsi" w:hAnsiTheme="minorHAnsi" w:cstheme="minorHAnsi"/>
          <w:b/>
          <w:bCs/>
          <w:smallCaps/>
        </w:rPr>
        <w:t>akes</w:t>
      </w:r>
      <w:r w:rsidR="00ED6790" w:rsidRPr="00AC3626">
        <w:rPr>
          <w:rFonts w:asciiTheme="minorHAnsi" w:hAnsiTheme="minorHAnsi" w:cstheme="minorHAnsi"/>
          <w:b/>
          <w:bCs/>
          <w:smallCaps/>
        </w:rPr>
        <w:t xml:space="preserve"> R</w:t>
      </w:r>
      <w:r w:rsidRPr="00AC3626">
        <w:rPr>
          <w:rFonts w:asciiTheme="minorHAnsi" w:hAnsiTheme="minorHAnsi" w:cstheme="minorHAnsi"/>
          <w:b/>
          <w:bCs/>
          <w:smallCaps/>
        </w:rPr>
        <w:t>ecreation Commission</w:t>
      </w:r>
    </w:p>
    <w:p w14:paraId="40892B30" w14:textId="77777777" w:rsidR="004062DC" w:rsidRPr="00AC3626" w:rsidRDefault="004062DC" w:rsidP="00FF5C87">
      <w:pPr>
        <w:spacing w:after="60"/>
        <w:jc w:val="center"/>
        <w:rPr>
          <w:rFonts w:asciiTheme="minorHAnsi" w:hAnsiTheme="minorHAnsi" w:cstheme="minorHAnsi"/>
          <w:b/>
          <w:bCs/>
        </w:rPr>
      </w:pPr>
      <w:r w:rsidRPr="00AC3626">
        <w:rPr>
          <w:rFonts w:asciiTheme="minorHAnsi" w:hAnsiTheme="minorHAnsi" w:cstheme="minorHAnsi"/>
          <w:b/>
          <w:bCs/>
        </w:rPr>
        <w:t>Monthly Meeting</w:t>
      </w:r>
      <w:r w:rsidR="00406AF4" w:rsidRPr="00AC3626">
        <w:rPr>
          <w:rFonts w:asciiTheme="minorHAnsi" w:hAnsiTheme="minorHAnsi" w:cstheme="minorHAnsi"/>
          <w:b/>
          <w:bCs/>
        </w:rPr>
        <w:t xml:space="preserve"> Minutes – Quick Notes</w:t>
      </w:r>
    </w:p>
    <w:p w14:paraId="694AAA6D" w14:textId="2BF3EB3A" w:rsidR="00ED6790" w:rsidRPr="00AC3626" w:rsidRDefault="00ED6790" w:rsidP="00FF5C87">
      <w:pPr>
        <w:jc w:val="center"/>
        <w:rPr>
          <w:rFonts w:asciiTheme="minorHAnsi" w:hAnsiTheme="minorHAnsi" w:cstheme="minorHAnsi"/>
          <w:sz w:val="22"/>
          <w:szCs w:val="22"/>
        </w:rPr>
      </w:pPr>
      <w:r w:rsidRPr="00AC3626">
        <w:rPr>
          <w:rFonts w:asciiTheme="minorHAnsi" w:hAnsiTheme="minorHAnsi" w:cstheme="minorHAnsi"/>
          <w:sz w:val="22"/>
          <w:szCs w:val="22"/>
        </w:rPr>
        <w:t xml:space="preserve">Minutes for </w:t>
      </w:r>
      <w:r w:rsidR="006844A5" w:rsidRPr="00AC3626">
        <w:rPr>
          <w:rFonts w:asciiTheme="minorHAnsi" w:hAnsiTheme="minorHAnsi" w:cstheme="minorHAnsi"/>
          <w:sz w:val="22"/>
          <w:szCs w:val="22"/>
        </w:rPr>
        <w:t>August 19</w:t>
      </w:r>
      <w:r w:rsidRPr="00AC3626">
        <w:rPr>
          <w:rFonts w:asciiTheme="minorHAnsi" w:hAnsiTheme="minorHAnsi" w:cstheme="minorHAnsi"/>
          <w:sz w:val="22"/>
          <w:szCs w:val="22"/>
        </w:rPr>
        <w:t xml:space="preserve">, </w:t>
      </w:r>
      <w:r w:rsidR="00C82958" w:rsidRPr="00AC3626">
        <w:rPr>
          <w:rFonts w:asciiTheme="minorHAnsi" w:hAnsiTheme="minorHAnsi" w:cstheme="minorHAnsi"/>
          <w:sz w:val="22"/>
          <w:szCs w:val="22"/>
        </w:rPr>
        <w:t>202</w:t>
      </w:r>
      <w:r w:rsidR="003D2324" w:rsidRPr="00AC3626">
        <w:rPr>
          <w:rFonts w:asciiTheme="minorHAnsi" w:hAnsiTheme="minorHAnsi" w:cstheme="minorHAnsi"/>
          <w:sz w:val="22"/>
          <w:szCs w:val="22"/>
        </w:rPr>
        <w:t>5</w:t>
      </w:r>
      <w:r w:rsidR="00170661" w:rsidRPr="00AC3626">
        <w:rPr>
          <w:rFonts w:asciiTheme="minorHAnsi" w:hAnsiTheme="minorHAnsi" w:cstheme="minorHAnsi"/>
          <w:sz w:val="22"/>
          <w:szCs w:val="22"/>
        </w:rPr>
        <w:t>,</w:t>
      </w:r>
      <w:r w:rsidRPr="00AC3626">
        <w:rPr>
          <w:rFonts w:asciiTheme="minorHAnsi" w:hAnsiTheme="minorHAnsi" w:cstheme="minorHAnsi"/>
          <w:sz w:val="22"/>
          <w:szCs w:val="22"/>
        </w:rPr>
        <w:t xml:space="preserve"> at 7:30 PM</w:t>
      </w:r>
      <w:r w:rsidR="0090272B" w:rsidRPr="00AC3626">
        <w:rPr>
          <w:rFonts w:asciiTheme="minorHAnsi" w:hAnsiTheme="minorHAnsi" w:cstheme="minorHAnsi"/>
          <w:sz w:val="22"/>
          <w:szCs w:val="22"/>
        </w:rPr>
        <w:t xml:space="preserve"> </w:t>
      </w:r>
      <w:r w:rsidR="006609E4" w:rsidRPr="00AC3626">
        <w:rPr>
          <w:rFonts w:asciiTheme="minorHAnsi" w:hAnsiTheme="minorHAnsi" w:cstheme="minorHAnsi"/>
          <w:sz w:val="22"/>
          <w:szCs w:val="22"/>
        </w:rPr>
        <w:t>via</w:t>
      </w:r>
      <w:r w:rsidR="0090272B" w:rsidRPr="00AC3626">
        <w:rPr>
          <w:rFonts w:asciiTheme="minorHAnsi" w:hAnsiTheme="minorHAnsi" w:cstheme="minorHAnsi"/>
          <w:sz w:val="22"/>
          <w:szCs w:val="22"/>
        </w:rPr>
        <w:t xml:space="preserve"> Zoom</w:t>
      </w:r>
    </w:p>
    <w:p w14:paraId="7078F734" w14:textId="77777777" w:rsidR="00ED6790" w:rsidRPr="00AC3626" w:rsidRDefault="00ED6790" w:rsidP="00FF5C87">
      <w:pPr>
        <w:rPr>
          <w:rFonts w:asciiTheme="minorHAnsi" w:hAnsiTheme="minorHAnsi" w:cstheme="minorHAnsi"/>
        </w:rPr>
      </w:pPr>
    </w:p>
    <w:p w14:paraId="6BB07D66" w14:textId="77777777" w:rsidR="00ED6790" w:rsidRPr="00AC3626" w:rsidRDefault="0090272B" w:rsidP="00FF5C87">
      <w:pPr>
        <w:pStyle w:val="ListParagraph"/>
        <w:numPr>
          <w:ilvl w:val="0"/>
          <w:numId w:val="9"/>
        </w:numPr>
        <w:contextualSpacing w:val="0"/>
        <w:rPr>
          <w:rFonts w:ascii="Calibri" w:hAnsi="Calibri" w:cs="Calibri"/>
          <w:b/>
          <w:bCs/>
        </w:rPr>
      </w:pPr>
      <w:r w:rsidRPr="00AC3626">
        <w:rPr>
          <w:rFonts w:ascii="Calibri" w:hAnsi="Calibri" w:cs="Calibri"/>
          <w:b/>
          <w:bCs/>
        </w:rPr>
        <w:t>Call to Order</w:t>
      </w:r>
    </w:p>
    <w:p w14:paraId="7E4C87EF" w14:textId="3A357193" w:rsidR="00816647" w:rsidRPr="00AC3626" w:rsidRDefault="00816647" w:rsidP="00FF5C87">
      <w:pPr>
        <w:rPr>
          <w:rFonts w:ascii="Calibri" w:eastAsiaTheme="minorHAnsi" w:hAnsi="Calibri" w:cs="Calibri"/>
          <w:sz w:val="22"/>
          <w:szCs w:val="22"/>
        </w:rPr>
      </w:pPr>
      <w:r w:rsidRPr="00AC3626">
        <w:rPr>
          <w:rFonts w:ascii="Calibri" w:eastAsiaTheme="minorHAnsi" w:hAnsi="Calibri" w:cs="Calibri"/>
          <w:sz w:val="22"/>
          <w:szCs w:val="22"/>
        </w:rPr>
        <w:t xml:space="preserve">A monthly meeting of the Borough of Mountain Lakes Recreation Commission was held on </w:t>
      </w:r>
      <w:r w:rsidR="00283708" w:rsidRPr="00AC3626">
        <w:rPr>
          <w:rFonts w:ascii="Calibri" w:eastAsiaTheme="minorHAnsi" w:hAnsi="Calibri" w:cs="Calibri"/>
          <w:sz w:val="22"/>
          <w:szCs w:val="22"/>
        </w:rPr>
        <w:t>August 19</w:t>
      </w:r>
      <w:r w:rsidRPr="00AC3626">
        <w:rPr>
          <w:rFonts w:ascii="Calibri" w:eastAsiaTheme="minorHAnsi" w:hAnsi="Calibri" w:cs="Calibri"/>
          <w:sz w:val="22"/>
          <w:szCs w:val="22"/>
        </w:rPr>
        <w:t xml:space="preserve">, 2025, at 7:30 PM via Zoom teleconference. The meeting was presided over by </w:t>
      </w:r>
      <w:r w:rsidR="006844A5" w:rsidRPr="00AC3626">
        <w:rPr>
          <w:rFonts w:ascii="Calibri" w:eastAsiaTheme="minorHAnsi" w:hAnsi="Calibri" w:cs="Calibri"/>
          <w:sz w:val="22"/>
          <w:szCs w:val="22"/>
        </w:rPr>
        <w:t>David Keyt</w:t>
      </w:r>
      <w:r w:rsidRPr="00AC3626">
        <w:rPr>
          <w:rFonts w:ascii="Calibri" w:eastAsiaTheme="minorHAnsi" w:hAnsi="Calibri" w:cs="Calibri"/>
          <w:sz w:val="22"/>
          <w:szCs w:val="22"/>
        </w:rPr>
        <w:t>, with Heather Hornyak serving as secretary.</w:t>
      </w:r>
    </w:p>
    <w:p w14:paraId="2C032816" w14:textId="77777777" w:rsidR="00816647" w:rsidRPr="00AC3626" w:rsidRDefault="00816647" w:rsidP="00FF5C87">
      <w:pPr>
        <w:rPr>
          <w:rFonts w:ascii="Calibri" w:eastAsiaTheme="minorHAnsi" w:hAnsi="Calibri" w:cs="Calibri"/>
          <w:sz w:val="22"/>
          <w:szCs w:val="22"/>
        </w:rPr>
      </w:pPr>
    </w:p>
    <w:p w14:paraId="6EDF8C62" w14:textId="582E2DDD" w:rsidR="00406AF4" w:rsidRPr="00AC3626" w:rsidRDefault="00406AF4" w:rsidP="00FF5C87">
      <w:pPr>
        <w:pStyle w:val="ListParagraph"/>
        <w:numPr>
          <w:ilvl w:val="0"/>
          <w:numId w:val="9"/>
        </w:numPr>
        <w:contextualSpacing w:val="0"/>
        <w:rPr>
          <w:rFonts w:ascii="Calibri" w:hAnsi="Calibri" w:cs="Calibri"/>
          <w:b/>
          <w:bCs/>
        </w:rPr>
      </w:pPr>
      <w:r w:rsidRPr="00AC3626">
        <w:rPr>
          <w:rFonts w:ascii="Calibri" w:hAnsi="Calibri" w:cs="Calibri"/>
          <w:b/>
          <w:bCs/>
        </w:rPr>
        <w:t>Attend</w:t>
      </w:r>
      <w:r w:rsidR="00961824" w:rsidRPr="00AC3626">
        <w:rPr>
          <w:rFonts w:ascii="Calibri" w:hAnsi="Calibri" w:cs="Calibri"/>
          <w:b/>
          <w:bCs/>
        </w:rPr>
        <w:t>ance</w:t>
      </w:r>
    </w:p>
    <w:p w14:paraId="748AF161" w14:textId="4AFD3BFF" w:rsidR="002F3232" w:rsidRPr="00AC3626" w:rsidRDefault="002F3232" w:rsidP="00FF5C87">
      <w:pPr>
        <w:pStyle w:val="ListParagraph"/>
        <w:numPr>
          <w:ilvl w:val="0"/>
          <w:numId w:val="10"/>
        </w:numPr>
        <w:spacing w:after="60"/>
        <w:ind w:hanging="270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 xml:space="preserve">Voting Members: </w:t>
      </w:r>
      <w:r w:rsidR="004224A4" w:rsidRPr="00AC3626">
        <w:rPr>
          <w:rFonts w:ascii="Calibri" w:hAnsi="Calibri" w:cs="Calibri"/>
          <w:sz w:val="22"/>
          <w:szCs w:val="22"/>
        </w:rPr>
        <w:t xml:space="preserve">James Aitken, Heather Hornyak, </w:t>
      </w:r>
      <w:r w:rsidRPr="00AC3626">
        <w:rPr>
          <w:rFonts w:ascii="Calibri" w:hAnsi="Calibri" w:cs="Calibri"/>
          <w:sz w:val="22"/>
          <w:szCs w:val="22"/>
        </w:rPr>
        <w:t xml:space="preserve">Derek Jackson, </w:t>
      </w:r>
      <w:r w:rsidR="00A57DCF" w:rsidRPr="00AC3626">
        <w:rPr>
          <w:rFonts w:ascii="Calibri" w:hAnsi="Calibri" w:cs="Calibri"/>
          <w:sz w:val="22"/>
          <w:szCs w:val="22"/>
        </w:rPr>
        <w:t xml:space="preserve">Julia McVeigh, </w:t>
      </w:r>
      <w:r w:rsidR="00B33C3D" w:rsidRPr="00AC3626">
        <w:rPr>
          <w:rFonts w:ascii="Calibri" w:hAnsi="Calibri" w:cs="Calibri"/>
          <w:sz w:val="22"/>
          <w:szCs w:val="22"/>
        </w:rPr>
        <w:t>Mark Odenwelder</w:t>
      </w:r>
    </w:p>
    <w:p w14:paraId="08E9FB8D" w14:textId="77777777" w:rsidR="00D52A8F" w:rsidRPr="00AC3626" w:rsidRDefault="002F3232" w:rsidP="00FF5C87">
      <w:pPr>
        <w:pStyle w:val="ListParagraph"/>
        <w:numPr>
          <w:ilvl w:val="0"/>
          <w:numId w:val="10"/>
        </w:numPr>
        <w:spacing w:after="60"/>
        <w:ind w:hanging="270"/>
        <w:contextualSpacing w:val="0"/>
        <w:rPr>
          <w:rFonts w:ascii="Calibri" w:hAnsi="Calibri" w:cs="Calibri"/>
          <w:strike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 xml:space="preserve">Non-voting Members: </w:t>
      </w:r>
      <w:r w:rsidR="00B15E63" w:rsidRPr="00AC3626">
        <w:rPr>
          <w:rFonts w:ascii="Calibri" w:hAnsi="Calibri" w:cs="Calibri"/>
          <w:sz w:val="22"/>
          <w:szCs w:val="22"/>
        </w:rPr>
        <w:t>Laurie Stepper</w:t>
      </w:r>
      <w:r w:rsidR="008021AD" w:rsidRPr="00AC3626">
        <w:rPr>
          <w:rFonts w:ascii="Calibri" w:hAnsi="Calibri" w:cs="Calibri"/>
          <w:sz w:val="22"/>
          <w:szCs w:val="22"/>
        </w:rPr>
        <w:t xml:space="preserve"> (Recreation Director)</w:t>
      </w:r>
      <w:r w:rsidR="0061682A" w:rsidRPr="00AC3626">
        <w:rPr>
          <w:rFonts w:ascii="Calibri" w:hAnsi="Calibri" w:cs="Calibri"/>
          <w:sz w:val="22"/>
          <w:szCs w:val="22"/>
        </w:rPr>
        <w:t>, Angela Tsai (</w:t>
      </w:r>
      <w:r w:rsidR="0026467E" w:rsidRPr="00AC3626">
        <w:rPr>
          <w:rFonts w:ascii="Calibri" w:hAnsi="Calibri" w:cs="Calibri"/>
          <w:sz w:val="22"/>
          <w:szCs w:val="22"/>
        </w:rPr>
        <w:t>Council Liaison)</w:t>
      </w:r>
    </w:p>
    <w:p w14:paraId="6710FABF" w14:textId="718C52AA" w:rsidR="00555E83" w:rsidRPr="00AC3626" w:rsidRDefault="002F3232" w:rsidP="00FF5C87">
      <w:pPr>
        <w:pStyle w:val="ListParagraph"/>
        <w:numPr>
          <w:ilvl w:val="0"/>
          <w:numId w:val="10"/>
        </w:numPr>
        <w:spacing w:after="60"/>
        <w:ind w:hanging="270"/>
        <w:contextualSpacing w:val="0"/>
        <w:rPr>
          <w:rFonts w:ascii="Calibri" w:hAnsi="Calibri" w:cs="Calibri"/>
          <w:strike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 xml:space="preserve">Members not in attendance: </w:t>
      </w:r>
      <w:r w:rsidR="00630CF1" w:rsidRPr="00AC3626">
        <w:rPr>
          <w:rFonts w:ascii="Calibri" w:hAnsi="Calibri" w:cs="Calibri"/>
          <w:sz w:val="22"/>
          <w:szCs w:val="22"/>
        </w:rPr>
        <w:t>Shaun Lehrer,</w:t>
      </w:r>
      <w:r w:rsidR="00555E83" w:rsidRPr="00AC3626">
        <w:t xml:space="preserve"> </w:t>
      </w:r>
      <w:proofErr w:type="spellStart"/>
      <w:r w:rsidR="00555E83" w:rsidRPr="00AC3626">
        <w:rPr>
          <w:rFonts w:ascii="Calibri" w:hAnsi="Calibri" w:cs="Calibri"/>
          <w:sz w:val="22"/>
          <w:szCs w:val="22"/>
        </w:rPr>
        <w:t>IIaxi</w:t>
      </w:r>
      <w:proofErr w:type="spellEnd"/>
      <w:r w:rsidR="00555E83" w:rsidRPr="00AC3626">
        <w:rPr>
          <w:rFonts w:ascii="Calibri" w:hAnsi="Calibri" w:cs="Calibri"/>
          <w:sz w:val="22"/>
          <w:szCs w:val="22"/>
        </w:rPr>
        <w:t xml:space="preserve"> Rana, Rob Wianecki</w:t>
      </w:r>
    </w:p>
    <w:p w14:paraId="342334DB" w14:textId="551F3EE5" w:rsidR="00961824" w:rsidRPr="00AC3626" w:rsidRDefault="00961824" w:rsidP="00FF5C87">
      <w:pPr>
        <w:pStyle w:val="ListParagraph"/>
        <w:numPr>
          <w:ilvl w:val="0"/>
          <w:numId w:val="10"/>
        </w:numPr>
        <w:ind w:hanging="270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>Guests in attendance: none</w:t>
      </w:r>
    </w:p>
    <w:p w14:paraId="65D62680" w14:textId="77777777" w:rsidR="002F3232" w:rsidRPr="00AC3626" w:rsidRDefault="002F3232" w:rsidP="00FF5C87">
      <w:pPr>
        <w:rPr>
          <w:rFonts w:ascii="Calibri" w:hAnsi="Calibri" w:cs="Calibri"/>
        </w:rPr>
      </w:pPr>
    </w:p>
    <w:p w14:paraId="638FF5BB" w14:textId="77777777" w:rsidR="004062DC" w:rsidRPr="00AC3626" w:rsidRDefault="004062DC" w:rsidP="00FF5C87">
      <w:pPr>
        <w:pStyle w:val="ListParagraph"/>
        <w:numPr>
          <w:ilvl w:val="0"/>
          <w:numId w:val="9"/>
        </w:numPr>
        <w:contextualSpacing w:val="0"/>
        <w:rPr>
          <w:rFonts w:ascii="Calibri" w:hAnsi="Calibri" w:cs="Calibri"/>
          <w:b/>
          <w:bCs/>
        </w:rPr>
      </w:pPr>
      <w:r w:rsidRPr="00AC3626">
        <w:rPr>
          <w:rFonts w:ascii="Calibri" w:hAnsi="Calibri" w:cs="Calibri"/>
          <w:b/>
          <w:bCs/>
        </w:rPr>
        <w:t>Approval of Minutes</w:t>
      </w:r>
    </w:p>
    <w:p w14:paraId="6AA47BEE" w14:textId="0ABE332D" w:rsidR="004922CF" w:rsidRPr="00AC3626" w:rsidRDefault="004922CF" w:rsidP="00FF5C87">
      <w:pPr>
        <w:pStyle w:val="ListParagraph"/>
        <w:ind w:left="360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 xml:space="preserve">The minutes of the previous meeting on </w:t>
      </w:r>
      <w:r w:rsidR="00283708" w:rsidRPr="00AC3626">
        <w:rPr>
          <w:rFonts w:ascii="Calibri" w:hAnsi="Calibri" w:cs="Calibri"/>
          <w:sz w:val="22"/>
          <w:szCs w:val="22"/>
        </w:rPr>
        <w:t>July 15</w:t>
      </w:r>
      <w:r w:rsidRPr="00AC3626">
        <w:rPr>
          <w:rFonts w:ascii="Calibri" w:hAnsi="Calibri" w:cs="Calibri"/>
          <w:sz w:val="22"/>
          <w:szCs w:val="22"/>
        </w:rPr>
        <w:t xml:space="preserve">, 2025, were approved. </w:t>
      </w:r>
    </w:p>
    <w:p w14:paraId="433336E6" w14:textId="77777777" w:rsidR="004922CF" w:rsidRPr="00AC3626" w:rsidRDefault="004922CF" w:rsidP="00FF5C87">
      <w:pPr>
        <w:pStyle w:val="ListParagraph"/>
        <w:ind w:left="360"/>
        <w:contextualSpacing w:val="0"/>
        <w:rPr>
          <w:rFonts w:ascii="Calibri" w:hAnsi="Calibri" w:cs="Calibri"/>
          <w:sz w:val="22"/>
          <w:szCs w:val="22"/>
        </w:rPr>
      </w:pPr>
    </w:p>
    <w:p w14:paraId="1D0D8D46" w14:textId="77777777" w:rsidR="004922CF" w:rsidRPr="00AC3626" w:rsidRDefault="004922CF" w:rsidP="00FF5C87">
      <w:pPr>
        <w:pStyle w:val="ListParagraph"/>
        <w:numPr>
          <w:ilvl w:val="0"/>
          <w:numId w:val="9"/>
        </w:numPr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b/>
          <w:bCs/>
        </w:rPr>
        <w:t>Recreation Director’s Report (Laurie Stepper)</w:t>
      </w:r>
    </w:p>
    <w:p w14:paraId="2ACE4C54" w14:textId="77777777" w:rsidR="003C0E69" w:rsidRPr="00AC3626" w:rsidRDefault="007F6B00" w:rsidP="00FF5C87">
      <w:pPr>
        <w:pStyle w:val="ListParagraph"/>
        <w:numPr>
          <w:ilvl w:val="0"/>
          <w:numId w:val="30"/>
        </w:numPr>
        <w:ind w:left="720" w:hanging="270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>Working with two Eagle Scout candidates on projects.</w:t>
      </w:r>
    </w:p>
    <w:p w14:paraId="2C1581F1" w14:textId="77777777" w:rsidR="000D4E96" w:rsidRDefault="007F6B00" w:rsidP="00FF5C87">
      <w:pPr>
        <w:pStyle w:val="ListParagraph"/>
        <w:numPr>
          <w:ilvl w:val="0"/>
          <w:numId w:val="30"/>
        </w:numPr>
        <w:spacing w:after="120"/>
        <w:ind w:left="720" w:hanging="274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>Working with a Girl Scout troop on a service project.</w:t>
      </w:r>
    </w:p>
    <w:p w14:paraId="45E0EC75" w14:textId="380B7F0A" w:rsidR="003C0E69" w:rsidRPr="000D4E96" w:rsidRDefault="004922CF" w:rsidP="00FF5C87">
      <w:pPr>
        <w:pStyle w:val="ListParagraph"/>
        <w:numPr>
          <w:ilvl w:val="0"/>
          <w:numId w:val="30"/>
        </w:numPr>
        <w:ind w:left="720" w:hanging="270"/>
        <w:contextualSpacing w:val="0"/>
        <w:rPr>
          <w:rFonts w:ascii="Calibri" w:hAnsi="Calibri" w:cs="Calibri"/>
          <w:sz w:val="22"/>
          <w:szCs w:val="22"/>
        </w:rPr>
      </w:pPr>
      <w:r w:rsidRPr="000D4E96">
        <w:rPr>
          <w:rFonts w:ascii="Calibri" w:hAnsi="Calibri" w:cs="Calibri"/>
          <w:b/>
          <w:bCs/>
          <w:sz w:val="22"/>
          <w:szCs w:val="22"/>
        </w:rPr>
        <w:t>Programming</w:t>
      </w:r>
      <w:r w:rsidR="008B36C4" w:rsidRPr="000D4E9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810FD" w:rsidRPr="000D4E96">
        <w:rPr>
          <w:rFonts w:ascii="Calibri" w:hAnsi="Calibri" w:cs="Calibri"/>
          <w:b/>
          <w:bCs/>
          <w:sz w:val="22"/>
          <w:szCs w:val="22"/>
        </w:rPr>
        <w:t>Highlights</w:t>
      </w:r>
      <w:r w:rsidR="00734F88" w:rsidRPr="000D4E96">
        <w:rPr>
          <w:rFonts w:ascii="Calibri" w:hAnsi="Calibri" w:cs="Calibri"/>
          <w:b/>
          <w:bCs/>
          <w:sz w:val="22"/>
          <w:szCs w:val="22"/>
        </w:rPr>
        <w:t xml:space="preserve"> and Achievements</w:t>
      </w:r>
      <w:r w:rsidRPr="000D4E96">
        <w:rPr>
          <w:rFonts w:ascii="Calibri" w:hAnsi="Calibri" w:cs="Calibri"/>
          <w:b/>
          <w:bCs/>
          <w:sz w:val="22"/>
          <w:szCs w:val="22"/>
        </w:rPr>
        <w:t>:</w:t>
      </w:r>
    </w:p>
    <w:p w14:paraId="56225377" w14:textId="77777777" w:rsidR="003C0E69" w:rsidRPr="000D4E96" w:rsidRDefault="00734F88" w:rsidP="00FF5C87">
      <w:pPr>
        <w:pStyle w:val="ListParagraph"/>
        <w:numPr>
          <w:ilvl w:val="2"/>
          <w:numId w:val="32"/>
        </w:numPr>
        <w:spacing w:after="60"/>
        <w:ind w:left="1170" w:hanging="270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>July</w:t>
      </w:r>
      <w:r w:rsidRPr="000D4E96">
        <w:rPr>
          <w:rFonts w:ascii="Calibri" w:hAnsi="Calibri" w:cs="Calibri"/>
          <w:sz w:val="22"/>
          <w:szCs w:val="22"/>
        </w:rPr>
        <w:t xml:space="preserve"> 2025</w:t>
      </w:r>
      <w:r w:rsidRPr="000D4E96">
        <w:rPr>
          <w:rFonts w:ascii="Calibri" w:hAnsi="Calibri" w:cs="Calibri"/>
          <w:sz w:val="22"/>
          <w:szCs w:val="22"/>
        </w:rPr>
        <w:t xml:space="preserve"> summer programs saw remarkable participation and success. </w:t>
      </w:r>
    </w:p>
    <w:p w14:paraId="5A77340A" w14:textId="33C2E044" w:rsidR="00734F88" w:rsidRPr="000D4E96" w:rsidRDefault="00734F88" w:rsidP="00FF5C87">
      <w:pPr>
        <w:pStyle w:val="ListParagraph"/>
        <w:numPr>
          <w:ilvl w:val="2"/>
          <w:numId w:val="32"/>
        </w:numPr>
        <w:spacing w:after="60"/>
        <w:ind w:left="1170" w:hanging="270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>The Summer Recreation program at Wildwood Elementary filled 500 of 575 spots (87% capacity)</w:t>
      </w:r>
      <w:r w:rsidRPr="000D4E96">
        <w:rPr>
          <w:rFonts w:ascii="Calibri" w:hAnsi="Calibri" w:cs="Calibri"/>
          <w:sz w:val="22"/>
          <w:szCs w:val="22"/>
        </w:rPr>
        <w:t>.</w:t>
      </w:r>
    </w:p>
    <w:p w14:paraId="5E0F2E04" w14:textId="77777777" w:rsidR="00734F88" w:rsidRPr="000D4E96" w:rsidRDefault="00734F88" w:rsidP="00FF5C87">
      <w:pPr>
        <w:pStyle w:val="ListParagraph"/>
        <w:numPr>
          <w:ilvl w:val="2"/>
          <w:numId w:val="32"/>
        </w:numPr>
        <w:spacing w:after="60"/>
        <w:ind w:left="1170" w:hanging="270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 xml:space="preserve">Summer Sailing program registered 122 of 150 spots (81.3% capacity). </w:t>
      </w:r>
    </w:p>
    <w:p w14:paraId="19602FC6" w14:textId="77777777" w:rsidR="000D4E96" w:rsidRPr="000D4E96" w:rsidRDefault="00734F88" w:rsidP="00FF5C87">
      <w:pPr>
        <w:pStyle w:val="ListParagraph"/>
        <w:numPr>
          <w:ilvl w:val="2"/>
          <w:numId w:val="32"/>
        </w:numPr>
        <w:spacing w:after="120"/>
        <w:ind w:left="1170" w:hanging="270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 xml:space="preserve">Teen Adventure program </w:t>
      </w:r>
      <w:r w:rsidRPr="000D4E96">
        <w:rPr>
          <w:rFonts w:ascii="Calibri" w:hAnsi="Calibri" w:cs="Calibri"/>
          <w:sz w:val="22"/>
          <w:szCs w:val="22"/>
        </w:rPr>
        <w:t xml:space="preserve">reached </w:t>
      </w:r>
      <w:r w:rsidRPr="000D4E96">
        <w:rPr>
          <w:rFonts w:ascii="Calibri" w:hAnsi="Calibri" w:cs="Calibri"/>
          <w:sz w:val="22"/>
          <w:szCs w:val="22"/>
        </w:rPr>
        <w:t>115% capacity by adding a third bus to accommodate a long waitlist. The program successfully filled all 225 spots.</w:t>
      </w:r>
    </w:p>
    <w:p w14:paraId="5C2FD10D" w14:textId="2FE2583F" w:rsidR="004922CF" w:rsidRPr="000D4E96" w:rsidRDefault="00F06F09" w:rsidP="00FF5C87">
      <w:pPr>
        <w:pStyle w:val="ListParagraph"/>
        <w:numPr>
          <w:ilvl w:val="1"/>
          <w:numId w:val="32"/>
        </w:numPr>
        <w:ind w:left="720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0D4E96">
        <w:rPr>
          <w:rFonts w:ascii="Calibri" w:hAnsi="Calibri" w:cs="Calibri"/>
          <w:b/>
          <w:bCs/>
          <w:sz w:val="22"/>
          <w:szCs w:val="22"/>
        </w:rPr>
        <w:t xml:space="preserve">Community Events </w:t>
      </w:r>
      <w:r w:rsidR="005C3E88" w:rsidRPr="000D4E96">
        <w:rPr>
          <w:rFonts w:ascii="Calibri" w:hAnsi="Calibri" w:cs="Calibri"/>
          <w:b/>
          <w:bCs/>
          <w:sz w:val="22"/>
          <w:szCs w:val="22"/>
        </w:rPr>
        <w:t>and</w:t>
      </w:r>
      <w:r w:rsidRPr="000D4E96">
        <w:rPr>
          <w:rFonts w:ascii="Calibri" w:hAnsi="Calibri" w:cs="Calibri"/>
          <w:b/>
          <w:bCs/>
          <w:sz w:val="22"/>
          <w:szCs w:val="22"/>
        </w:rPr>
        <w:t xml:space="preserve"> Engagement</w:t>
      </w:r>
      <w:r w:rsidR="004922CF" w:rsidRPr="000D4E96">
        <w:rPr>
          <w:rFonts w:ascii="Calibri" w:hAnsi="Calibri" w:cs="Calibri"/>
          <w:b/>
          <w:bCs/>
          <w:sz w:val="22"/>
          <w:szCs w:val="22"/>
        </w:rPr>
        <w:t>s</w:t>
      </w:r>
    </w:p>
    <w:p w14:paraId="7FD4420C" w14:textId="392DEDE5" w:rsidR="002E3371" w:rsidRPr="000D4E96" w:rsidRDefault="005C3E88" w:rsidP="00FF5C87">
      <w:pPr>
        <w:pStyle w:val="ListParagraph"/>
        <w:numPr>
          <w:ilvl w:val="0"/>
          <w:numId w:val="33"/>
        </w:numPr>
        <w:spacing w:after="60"/>
        <w:ind w:left="1170" w:hanging="270"/>
        <w:contextualSpacing w:val="0"/>
        <w:rPr>
          <w:rFonts w:ascii="Calibri" w:hAnsi="Calibri" w:cs="Calibri"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 xml:space="preserve">Family Swim and Boat Races </w:t>
      </w:r>
      <w:r w:rsidR="000D444F" w:rsidRPr="000D444F">
        <w:rPr>
          <w:rFonts w:ascii="Calibri" w:hAnsi="Calibri" w:cs="Calibri"/>
          <w:sz w:val="22"/>
          <w:szCs w:val="22"/>
        </w:rPr>
        <w:t>held on the rain date of July 9, 2025, brought out</w:t>
      </w:r>
      <w:r w:rsidRPr="000D4E96">
        <w:rPr>
          <w:rFonts w:ascii="Calibri" w:hAnsi="Calibri" w:cs="Calibri"/>
          <w:sz w:val="22"/>
          <w:szCs w:val="22"/>
        </w:rPr>
        <w:t xml:space="preserve"> </w:t>
      </w:r>
      <w:r w:rsidR="006A531F" w:rsidRPr="000D4E96">
        <w:rPr>
          <w:rFonts w:ascii="Calibri" w:hAnsi="Calibri" w:cs="Calibri"/>
          <w:sz w:val="22"/>
          <w:szCs w:val="22"/>
        </w:rPr>
        <w:t>40 parti</w:t>
      </w:r>
      <w:r w:rsidR="002E3371" w:rsidRPr="000D4E96">
        <w:rPr>
          <w:rFonts w:ascii="Calibri" w:hAnsi="Calibri" w:cs="Calibri"/>
          <w:sz w:val="22"/>
          <w:szCs w:val="22"/>
        </w:rPr>
        <w:t>cipants and over</w:t>
      </w:r>
      <w:r w:rsidRPr="000D4E96">
        <w:rPr>
          <w:rFonts w:ascii="Calibri" w:hAnsi="Calibri" w:cs="Calibri"/>
          <w:sz w:val="22"/>
          <w:szCs w:val="22"/>
        </w:rPr>
        <w:t xml:space="preserve"> 70 attendees</w:t>
      </w:r>
      <w:r w:rsidR="002E3371" w:rsidRPr="000D4E96">
        <w:rPr>
          <w:rFonts w:ascii="Calibri" w:hAnsi="Calibri" w:cs="Calibri"/>
          <w:sz w:val="22"/>
          <w:szCs w:val="22"/>
        </w:rPr>
        <w:t>.</w:t>
      </w:r>
    </w:p>
    <w:p w14:paraId="352D7BA4" w14:textId="15621AB1" w:rsidR="002E3371" w:rsidRPr="000D4E96" w:rsidRDefault="002702BE" w:rsidP="00FF5C87">
      <w:pPr>
        <w:pStyle w:val="ListParagraph"/>
        <w:numPr>
          <w:ilvl w:val="0"/>
          <w:numId w:val="33"/>
        </w:numPr>
        <w:ind w:left="1170" w:hanging="270"/>
        <w:contextualSpacing w:val="0"/>
        <w:rPr>
          <w:rFonts w:ascii="Calibri" w:hAnsi="Calibri" w:cs="Calibri"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>The Summer</w:t>
      </w:r>
      <w:r w:rsidR="005C3E88" w:rsidRPr="000D4E96">
        <w:rPr>
          <w:rFonts w:ascii="Calibri" w:hAnsi="Calibri" w:cs="Calibri"/>
          <w:sz w:val="22"/>
          <w:szCs w:val="22"/>
        </w:rPr>
        <w:t xml:space="preserve"> Concert Series saw attendance numbers grow from over 40 to over 80 people</w:t>
      </w:r>
      <w:r w:rsidR="002E3371" w:rsidRPr="000D4E96">
        <w:rPr>
          <w:rFonts w:ascii="Calibri" w:hAnsi="Calibri" w:cs="Calibri"/>
          <w:sz w:val="22"/>
          <w:szCs w:val="22"/>
        </w:rPr>
        <w:t>:</w:t>
      </w:r>
    </w:p>
    <w:p w14:paraId="5726F6DF" w14:textId="132A1EEB" w:rsidR="002E3371" w:rsidRPr="000D4E96" w:rsidRDefault="002E3371" w:rsidP="00FF5C87">
      <w:pPr>
        <w:pStyle w:val="ListParagraph"/>
        <w:numPr>
          <w:ilvl w:val="1"/>
          <w:numId w:val="27"/>
        </w:numPr>
        <w:contextualSpacing w:val="0"/>
        <w:rPr>
          <w:rFonts w:ascii="Calibri" w:hAnsi="Calibri" w:cs="Calibri"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>Alex Laurenzi and Quartet</w:t>
      </w:r>
      <w:r w:rsidR="004E4C9F" w:rsidRPr="000D4E96">
        <w:rPr>
          <w:rFonts w:ascii="Calibri" w:hAnsi="Calibri" w:cs="Calibri"/>
          <w:sz w:val="22"/>
          <w:szCs w:val="22"/>
        </w:rPr>
        <w:t xml:space="preserve"> (</w:t>
      </w:r>
      <w:r w:rsidRPr="000D4E96">
        <w:rPr>
          <w:rFonts w:ascii="Calibri" w:hAnsi="Calibri" w:cs="Calibri"/>
          <w:sz w:val="22"/>
          <w:szCs w:val="22"/>
        </w:rPr>
        <w:t>July 10</w:t>
      </w:r>
      <w:r w:rsidRPr="000D4E96">
        <w:rPr>
          <w:rFonts w:ascii="Calibri" w:hAnsi="Calibri" w:cs="Calibri"/>
          <w:sz w:val="22"/>
          <w:szCs w:val="22"/>
        </w:rPr>
        <w:t>, 2025</w:t>
      </w:r>
      <w:r w:rsidR="004E4C9F" w:rsidRPr="000D4E96">
        <w:rPr>
          <w:rFonts w:ascii="Calibri" w:hAnsi="Calibri" w:cs="Calibri"/>
          <w:sz w:val="22"/>
          <w:szCs w:val="22"/>
        </w:rPr>
        <w:t>)</w:t>
      </w:r>
      <w:r w:rsidRPr="000D4E96">
        <w:rPr>
          <w:rFonts w:ascii="Calibri" w:hAnsi="Calibri" w:cs="Calibri"/>
          <w:sz w:val="22"/>
          <w:szCs w:val="22"/>
        </w:rPr>
        <w:t xml:space="preserve">: </w:t>
      </w:r>
      <w:r w:rsidRPr="000D4E96">
        <w:rPr>
          <w:rFonts w:ascii="Calibri" w:hAnsi="Calibri" w:cs="Calibri"/>
          <w:sz w:val="22"/>
          <w:szCs w:val="22"/>
        </w:rPr>
        <w:t>Over 40 people attended</w:t>
      </w:r>
    </w:p>
    <w:p w14:paraId="0CD99C8F" w14:textId="6960261E" w:rsidR="002E3371" w:rsidRPr="000D4E96" w:rsidRDefault="002E3371" w:rsidP="00FF5C87">
      <w:pPr>
        <w:pStyle w:val="ListParagraph"/>
        <w:numPr>
          <w:ilvl w:val="1"/>
          <w:numId w:val="27"/>
        </w:numPr>
        <w:contextualSpacing w:val="0"/>
        <w:rPr>
          <w:rFonts w:ascii="Calibri" w:hAnsi="Calibri" w:cs="Calibri"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>Pythagoras Band</w:t>
      </w:r>
      <w:r w:rsidR="004E4C9F" w:rsidRPr="000D4E96">
        <w:rPr>
          <w:rFonts w:ascii="Calibri" w:hAnsi="Calibri" w:cs="Calibri"/>
          <w:sz w:val="22"/>
          <w:szCs w:val="22"/>
        </w:rPr>
        <w:t xml:space="preserve"> (</w:t>
      </w:r>
      <w:r w:rsidRPr="000D4E96">
        <w:rPr>
          <w:rFonts w:ascii="Calibri" w:hAnsi="Calibri" w:cs="Calibri"/>
          <w:sz w:val="22"/>
          <w:szCs w:val="22"/>
        </w:rPr>
        <w:t>July 16</w:t>
      </w:r>
      <w:r w:rsidRPr="000D4E96">
        <w:rPr>
          <w:rFonts w:ascii="Calibri" w:hAnsi="Calibri" w:cs="Calibri"/>
          <w:sz w:val="22"/>
          <w:szCs w:val="22"/>
        </w:rPr>
        <w:t>, 2025</w:t>
      </w:r>
      <w:r w:rsidR="004E4C9F" w:rsidRPr="000D4E96">
        <w:rPr>
          <w:rFonts w:ascii="Calibri" w:hAnsi="Calibri" w:cs="Calibri"/>
          <w:sz w:val="22"/>
          <w:szCs w:val="22"/>
        </w:rPr>
        <w:t>):</w:t>
      </w:r>
      <w:r w:rsidRPr="000D4E96">
        <w:rPr>
          <w:rFonts w:ascii="Calibri" w:hAnsi="Calibri" w:cs="Calibri"/>
          <w:sz w:val="22"/>
          <w:szCs w:val="22"/>
        </w:rPr>
        <w:t xml:space="preserve"> Over 80 people attended</w:t>
      </w:r>
    </w:p>
    <w:p w14:paraId="1CD7F0A9" w14:textId="017E9ABA" w:rsidR="002E3371" w:rsidRPr="000D4E96" w:rsidRDefault="002E3371" w:rsidP="00FF5C87">
      <w:pPr>
        <w:pStyle w:val="ListParagraph"/>
        <w:numPr>
          <w:ilvl w:val="1"/>
          <w:numId w:val="27"/>
        </w:numPr>
        <w:spacing w:after="60"/>
        <w:contextualSpacing w:val="0"/>
        <w:rPr>
          <w:rFonts w:ascii="Calibri" w:hAnsi="Calibri" w:cs="Calibri"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 xml:space="preserve">The Blocked Toms </w:t>
      </w:r>
      <w:r w:rsidR="004E4C9F" w:rsidRPr="000D4E96">
        <w:rPr>
          <w:rFonts w:ascii="Calibri" w:hAnsi="Calibri" w:cs="Calibri"/>
          <w:sz w:val="22"/>
          <w:szCs w:val="22"/>
        </w:rPr>
        <w:t>(</w:t>
      </w:r>
      <w:r w:rsidR="004E4C9F" w:rsidRPr="000D4E96">
        <w:rPr>
          <w:rFonts w:ascii="Calibri" w:hAnsi="Calibri" w:cs="Calibri"/>
          <w:sz w:val="22"/>
          <w:szCs w:val="22"/>
        </w:rPr>
        <w:t>July 24</w:t>
      </w:r>
      <w:r w:rsidR="004E4C9F" w:rsidRPr="000D4E96">
        <w:rPr>
          <w:rFonts w:ascii="Calibri" w:hAnsi="Calibri" w:cs="Calibri"/>
          <w:sz w:val="22"/>
          <w:szCs w:val="22"/>
        </w:rPr>
        <w:t>, 2025):</w:t>
      </w:r>
      <w:r w:rsidRPr="000D4E96">
        <w:rPr>
          <w:rFonts w:ascii="Calibri" w:hAnsi="Calibri" w:cs="Calibri"/>
          <w:sz w:val="22"/>
          <w:szCs w:val="22"/>
        </w:rPr>
        <w:t xml:space="preserve"> Over 60 people attended</w:t>
      </w:r>
    </w:p>
    <w:p w14:paraId="747BC267" w14:textId="306A997F" w:rsidR="00516609" w:rsidRPr="000D4E96" w:rsidRDefault="005C3E88" w:rsidP="00FF5C87">
      <w:pPr>
        <w:pStyle w:val="ListParagraph"/>
        <w:numPr>
          <w:ilvl w:val="0"/>
          <w:numId w:val="27"/>
        </w:numPr>
        <w:ind w:left="1170" w:hanging="270"/>
        <w:contextualSpacing w:val="0"/>
        <w:rPr>
          <w:rFonts w:ascii="Calibri" w:hAnsi="Calibri" w:cs="Calibri"/>
          <w:sz w:val="22"/>
          <w:szCs w:val="22"/>
        </w:rPr>
      </w:pPr>
      <w:r w:rsidRPr="000D4E96">
        <w:rPr>
          <w:rFonts w:ascii="Calibri" w:hAnsi="Calibri" w:cs="Calibri"/>
          <w:sz w:val="22"/>
          <w:szCs w:val="22"/>
        </w:rPr>
        <w:t xml:space="preserve">Beach Week was a hit, featuring a professional sand sculptor who taught children and adults, with the adult class filling to capacity with 15 people. </w:t>
      </w:r>
    </w:p>
    <w:p w14:paraId="01CC8C65" w14:textId="77777777" w:rsidR="007F6B00" w:rsidRPr="000D4E96" w:rsidRDefault="007F6B00" w:rsidP="00FF5C87">
      <w:pPr>
        <w:pStyle w:val="ListParagraph"/>
        <w:ind w:left="630"/>
        <w:contextualSpacing w:val="0"/>
        <w:rPr>
          <w:rFonts w:ascii="Calibri" w:hAnsi="Calibri" w:cs="Calibri"/>
          <w:sz w:val="22"/>
          <w:szCs w:val="22"/>
        </w:rPr>
      </w:pPr>
    </w:p>
    <w:p w14:paraId="4C019E59" w14:textId="7A1E38F3" w:rsidR="004922CF" w:rsidRPr="00AC3626" w:rsidRDefault="004922CF" w:rsidP="00FF5C87">
      <w:pPr>
        <w:pStyle w:val="ListParagraph"/>
        <w:numPr>
          <w:ilvl w:val="0"/>
          <w:numId w:val="9"/>
        </w:numPr>
        <w:contextualSpacing w:val="0"/>
        <w:rPr>
          <w:rFonts w:ascii="Calibri" w:hAnsi="Calibri" w:cs="Calibri"/>
          <w:b/>
          <w:bCs/>
        </w:rPr>
      </w:pPr>
      <w:r w:rsidRPr="00AC3626">
        <w:rPr>
          <w:rFonts w:ascii="Calibri" w:hAnsi="Calibri" w:cs="Calibri"/>
          <w:b/>
          <w:bCs/>
        </w:rPr>
        <w:t>New Business</w:t>
      </w:r>
    </w:p>
    <w:p w14:paraId="1A67E7B7" w14:textId="545F5425" w:rsidR="004922CF" w:rsidRPr="00AC3626" w:rsidRDefault="004922CF" w:rsidP="00FF5C87">
      <w:pPr>
        <w:pStyle w:val="ListParagraph"/>
        <w:numPr>
          <w:ilvl w:val="0"/>
          <w:numId w:val="31"/>
        </w:numPr>
        <w:spacing w:after="60"/>
        <w:ind w:left="810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>Midvale Dock</w:t>
      </w:r>
      <w:r w:rsidR="00AC3626" w:rsidRPr="00AC3626">
        <w:rPr>
          <w:rFonts w:ascii="Calibri" w:hAnsi="Calibri" w:cs="Calibri"/>
          <w:sz w:val="22"/>
          <w:szCs w:val="22"/>
        </w:rPr>
        <w:t xml:space="preserve"> </w:t>
      </w:r>
      <w:r w:rsidR="00AC3626" w:rsidRPr="00AC3626">
        <w:rPr>
          <w:rFonts w:ascii="Calibri" w:hAnsi="Calibri" w:cs="Calibri"/>
          <w:sz w:val="22"/>
          <w:szCs w:val="22"/>
        </w:rPr>
        <w:t>Expan</w:t>
      </w:r>
      <w:r w:rsidR="00AC3626" w:rsidRPr="00AC3626">
        <w:rPr>
          <w:rFonts w:ascii="Calibri" w:hAnsi="Calibri" w:cs="Calibri"/>
          <w:sz w:val="22"/>
          <w:szCs w:val="22"/>
        </w:rPr>
        <w:t>sion</w:t>
      </w:r>
      <w:r w:rsidRPr="00AC3626">
        <w:rPr>
          <w:rFonts w:ascii="Calibri" w:hAnsi="Calibri" w:cs="Calibri"/>
          <w:sz w:val="22"/>
          <w:szCs w:val="22"/>
        </w:rPr>
        <w:t>:</w:t>
      </w:r>
      <w:r w:rsidR="00D52A8F" w:rsidRPr="00AC3626">
        <w:rPr>
          <w:rFonts w:ascii="Calibri" w:hAnsi="Calibri" w:cs="Calibri"/>
          <w:sz w:val="22"/>
          <w:szCs w:val="22"/>
        </w:rPr>
        <w:t xml:space="preserve"> DPW on board with expanding docks at I</w:t>
      </w:r>
      <w:r w:rsidR="00AC3626" w:rsidRPr="00AC3626">
        <w:rPr>
          <w:rFonts w:ascii="Calibri" w:hAnsi="Calibri" w:cs="Calibri"/>
          <w:sz w:val="22"/>
          <w:szCs w:val="22"/>
        </w:rPr>
        <w:t xml:space="preserve">sland </w:t>
      </w:r>
      <w:r w:rsidR="00D52A8F" w:rsidRPr="00AC3626">
        <w:rPr>
          <w:rFonts w:ascii="Calibri" w:hAnsi="Calibri" w:cs="Calibri"/>
          <w:sz w:val="22"/>
          <w:szCs w:val="22"/>
        </w:rPr>
        <w:t>B</w:t>
      </w:r>
      <w:r w:rsidR="00AC3626" w:rsidRPr="00AC3626">
        <w:rPr>
          <w:rFonts w:ascii="Calibri" w:hAnsi="Calibri" w:cs="Calibri"/>
          <w:sz w:val="22"/>
          <w:szCs w:val="22"/>
        </w:rPr>
        <w:t>each</w:t>
      </w:r>
      <w:r w:rsidR="00D52A8F" w:rsidRPr="00AC3626">
        <w:rPr>
          <w:rFonts w:ascii="Calibri" w:hAnsi="Calibri" w:cs="Calibri"/>
          <w:sz w:val="22"/>
          <w:szCs w:val="22"/>
        </w:rPr>
        <w:t xml:space="preserve"> and Midvale</w:t>
      </w:r>
      <w:r w:rsidR="00AC3626" w:rsidRPr="00AC3626">
        <w:rPr>
          <w:rFonts w:ascii="Calibri" w:hAnsi="Calibri" w:cs="Calibri"/>
          <w:sz w:val="22"/>
          <w:szCs w:val="22"/>
        </w:rPr>
        <w:t xml:space="preserve"> Dock</w:t>
      </w:r>
      <w:r w:rsidR="00D52A8F" w:rsidRPr="00AC3626">
        <w:rPr>
          <w:rFonts w:ascii="Calibri" w:hAnsi="Calibri" w:cs="Calibri"/>
          <w:sz w:val="22"/>
          <w:szCs w:val="22"/>
        </w:rPr>
        <w:t xml:space="preserve">. Structural work </w:t>
      </w:r>
      <w:r w:rsidR="00D61519" w:rsidRPr="00AC3626">
        <w:rPr>
          <w:rFonts w:ascii="Calibri" w:hAnsi="Calibri" w:cs="Calibri"/>
          <w:sz w:val="22"/>
          <w:szCs w:val="22"/>
        </w:rPr>
        <w:t>needed before expan</w:t>
      </w:r>
      <w:r w:rsidR="00AC3626" w:rsidRPr="00AC3626">
        <w:rPr>
          <w:rFonts w:ascii="Calibri" w:hAnsi="Calibri" w:cs="Calibri"/>
          <w:sz w:val="22"/>
          <w:szCs w:val="22"/>
        </w:rPr>
        <w:t xml:space="preserve">ding the docks </w:t>
      </w:r>
      <w:r w:rsidRPr="00AC3626">
        <w:rPr>
          <w:rFonts w:ascii="Calibri" w:hAnsi="Calibri" w:cs="Calibri"/>
          <w:sz w:val="22"/>
          <w:szCs w:val="22"/>
        </w:rPr>
        <w:t xml:space="preserve">to make </w:t>
      </w:r>
      <w:r w:rsidR="00AC3626" w:rsidRPr="00AC3626">
        <w:rPr>
          <w:rFonts w:ascii="Calibri" w:hAnsi="Calibri" w:cs="Calibri"/>
          <w:sz w:val="22"/>
          <w:szCs w:val="22"/>
        </w:rPr>
        <w:t>them</w:t>
      </w:r>
      <w:r w:rsidRPr="00AC3626">
        <w:rPr>
          <w:rFonts w:ascii="Calibri" w:hAnsi="Calibri" w:cs="Calibri"/>
          <w:sz w:val="22"/>
          <w:szCs w:val="22"/>
        </w:rPr>
        <w:t xml:space="preserve"> more accommodating with additional slips and a wider platform for </w:t>
      </w:r>
      <w:r w:rsidR="00BA3F18" w:rsidRPr="00AC3626">
        <w:rPr>
          <w:rFonts w:ascii="Calibri" w:hAnsi="Calibri" w:cs="Calibri"/>
          <w:sz w:val="22"/>
          <w:szCs w:val="22"/>
        </w:rPr>
        <w:t>increased community use and enjoyment.</w:t>
      </w:r>
    </w:p>
    <w:p w14:paraId="3A1ECC6A" w14:textId="2DDE4E7E" w:rsidR="004922CF" w:rsidRPr="00AC3626" w:rsidRDefault="004922CF" w:rsidP="00FF5C87">
      <w:pPr>
        <w:pStyle w:val="ListParagraph"/>
        <w:numPr>
          <w:ilvl w:val="0"/>
          <w:numId w:val="31"/>
        </w:numPr>
        <w:spacing w:after="60"/>
        <w:ind w:left="810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lastRenderedPageBreak/>
        <w:t xml:space="preserve">Taft Field Utilization: </w:t>
      </w:r>
      <w:r w:rsidR="00AC3626" w:rsidRPr="00AC3626">
        <w:rPr>
          <w:rFonts w:ascii="Calibri" w:hAnsi="Calibri" w:cs="Calibri"/>
          <w:sz w:val="22"/>
          <w:szCs w:val="22"/>
        </w:rPr>
        <w:t>T</w:t>
      </w:r>
      <w:r w:rsidR="00D61519" w:rsidRPr="00AC3626">
        <w:rPr>
          <w:rFonts w:ascii="Calibri" w:hAnsi="Calibri" w:cs="Calibri"/>
          <w:sz w:val="22"/>
          <w:szCs w:val="22"/>
        </w:rPr>
        <w:t xml:space="preserve">own engineer reviewed space and sent initial </w:t>
      </w:r>
      <w:r w:rsidR="00AC3626" w:rsidRPr="00AC3626">
        <w:rPr>
          <w:rFonts w:ascii="Calibri" w:hAnsi="Calibri" w:cs="Calibri"/>
          <w:sz w:val="22"/>
          <w:szCs w:val="22"/>
        </w:rPr>
        <w:t>drawings</w:t>
      </w:r>
      <w:r w:rsidR="00D61519" w:rsidRPr="00AC3626">
        <w:rPr>
          <w:rFonts w:ascii="Calibri" w:hAnsi="Calibri" w:cs="Calibri"/>
          <w:sz w:val="22"/>
          <w:szCs w:val="22"/>
        </w:rPr>
        <w:t xml:space="preserve"> to </w:t>
      </w:r>
      <w:r w:rsidR="00AC3626" w:rsidRPr="00AC3626">
        <w:rPr>
          <w:rFonts w:ascii="Calibri" w:hAnsi="Calibri" w:cs="Calibri"/>
          <w:sz w:val="22"/>
          <w:szCs w:val="22"/>
        </w:rPr>
        <w:t xml:space="preserve">convert </w:t>
      </w:r>
      <w:r w:rsidR="00D61519" w:rsidRPr="00AC3626">
        <w:rPr>
          <w:rFonts w:ascii="Calibri" w:hAnsi="Calibri" w:cs="Calibri"/>
          <w:sz w:val="22"/>
          <w:szCs w:val="22"/>
        </w:rPr>
        <w:t xml:space="preserve">into </w:t>
      </w:r>
      <w:r w:rsidRPr="00AC3626">
        <w:rPr>
          <w:rFonts w:ascii="Calibri" w:hAnsi="Calibri" w:cs="Calibri"/>
          <w:sz w:val="22"/>
          <w:szCs w:val="22"/>
        </w:rPr>
        <w:t>a full-size baseball field due to current underuse.</w:t>
      </w:r>
    </w:p>
    <w:p w14:paraId="48AF46D0" w14:textId="4839286B" w:rsidR="00EC438D" w:rsidRPr="00AC3626" w:rsidRDefault="00EC438D" w:rsidP="00FF5C87">
      <w:pPr>
        <w:pStyle w:val="ListParagraph"/>
        <w:numPr>
          <w:ilvl w:val="0"/>
          <w:numId w:val="31"/>
        </w:numPr>
        <w:ind w:left="810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>Student candidate: Arian Nanda</w:t>
      </w:r>
      <w:r w:rsidR="0075505D" w:rsidRPr="00AC3626">
        <w:rPr>
          <w:rFonts w:ascii="Calibri" w:hAnsi="Calibri" w:cs="Calibri"/>
          <w:sz w:val="22"/>
          <w:szCs w:val="22"/>
        </w:rPr>
        <w:t xml:space="preserve"> as a junior member of committee</w:t>
      </w:r>
    </w:p>
    <w:p w14:paraId="4A94D2A7" w14:textId="77777777" w:rsidR="004922CF" w:rsidRPr="00AC3626" w:rsidRDefault="004922CF" w:rsidP="00FF5C87">
      <w:pPr>
        <w:pStyle w:val="ListParagraph"/>
        <w:ind w:left="1440"/>
        <w:contextualSpacing w:val="0"/>
        <w:rPr>
          <w:rFonts w:ascii="Calibri" w:hAnsi="Calibri" w:cs="Calibri"/>
          <w:sz w:val="22"/>
          <w:szCs w:val="22"/>
        </w:rPr>
      </w:pPr>
    </w:p>
    <w:p w14:paraId="4A6229D5" w14:textId="77777777" w:rsidR="004922CF" w:rsidRPr="00AC3626" w:rsidRDefault="004922CF" w:rsidP="00FF5C87">
      <w:pPr>
        <w:pStyle w:val="ListParagraph"/>
        <w:numPr>
          <w:ilvl w:val="0"/>
          <w:numId w:val="9"/>
        </w:numPr>
        <w:contextualSpacing w:val="0"/>
        <w:rPr>
          <w:rFonts w:ascii="Calibri" w:hAnsi="Calibri" w:cs="Calibri"/>
          <w:b/>
          <w:bCs/>
        </w:rPr>
      </w:pPr>
      <w:r w:rsidRPr="00AC3626">
        <w:rPr>
          <w:rFonts w:ascii="Calibri" w:hAnsi="Calibri" w:cs="Calibri"/>
          <w:b/>
          <w:bCs/>
        </w:rPr>
        <w:t>Announcements</w:t>
      </w:r>
    </w:p>
    <w:p w14:paraId="32EBB010" w14:textId="7235539D" w:rsidR="004922CF" w:rsidRPr="00AC3626" w:rsidRDefault="004922CF" w:rsidP="00FF5C87">
      <w:pPr>
        <w:pStyle w:val="ListParagraph"/>
        <w:numPr>
          <w:ilvl w:val="0"/>
          <w:numId w:val="20"/>
        </w:numPr>
        <w:ind w:left="720"/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 xml:space="preserve">Next meeting is scheduled for </w:t>
      </w:r>
      <w:r w:rsidR="003C0E69" w:rsidRPr="00AC3626">
        <w:rPr>
          <w:rFonts w:ascii="Calibri" w:hAnsi="Calibri" w:cs="Calibri"/>
          <w:sz w:val="22"/>
          <w:szCs w:val="22"/>
        </w:rPr>
        <w:t>September 16</w:t>
      </w:r>
      <w:r w:rsidRPr="00AC3626">
        <w:rPr>
          <w:rFonts w:ascii="Calibri" w:hAnsi="Calibri" w:cs="Calibri"/>
          <w:sz w:val="22"/>
          <w:szCs w:val="22"/>
        </w:rPr>
        <w:t>, 2025.</w:t>
      </w:r>
    </w:p>
    <w:p w14:paraId="16CE2DEE" w14:textId="77777777" w:rsidR="004922CF" w:rsidRPr="00AC3626" w:rsidRDefault="004922CF" w:rsidP="00FF5C87">
      <w:pPr>
        <w:rPr>
          <w:rFonts w:ascii="Calibri" w:hAnsi="Calibri" w:cs="Calibri"/>
          <w:b/>
          <w:bCs/>
        </w:rPr>
      </w:pPr>
    </w:p>
    <w:p w14:paraId="7EC4CE50" w14:textId="77777777" w:rsidR="004922CF" w:rsidRPr="00AC3626" w:rsidRDefault="004922CF" w:rsidP="00FF5C87">
      <w:pPr>
        <w:pStyle w:val="ListParagraph"/>
        <w:numPr>
          <w:ilvl w:val="0"/>
          <w:numId w:val="9"/>
        </w:numPr>
        <w:contextualSpacing w:val="0"/>
        <w:rPr>
          <w:rFonts w:ascii="Calibri" w:hAnsi="Calibri" w:cs="Calibri"/>
          <w:b/>
          <w:bCs/>
        </w:rPr>
      </w:pPr>
      <w:r w:rsidRPr="00AC3626">
        <w:rPr>
          <w:rFonts w:ascii="Calibri" w:hAnsi="Calibri" w:cs="Calibri"/>
          <w:b/>
          <w:bCs/>
        </w:rPr>
        <w:t>Adjournment</w:t>
      </w:r>
    </w:p>
    <w:p w14:paraId="5F2BBE82" w14:textId="77777777" w:rsidR="004922CF" w:rsidRPr="00AC3626" w:rsidRDefault="004922CF" w:rsidP="00FF5C87">
      <w:pPr>
        <w:pStyle w:val="ListParagraph"/>
        <w:numPr>
          <w:ilvl w:val="0"/>
          <w:numId w:val="22"/>
        </w:numPr>
        <w:contextualSpacing w:val="0"/>
        <w:rPr>
          <w:rFonts w:ascii="Calibri" w:hAnsi="Calibri" w:cs="Calibri"/>
          <w:sz w:val="22"/>
          <w:szCs w:val="22"/>
        </w:rPr>
      </w:pPr>
      <w:r w:rsidRPr="00AC3626">
        <w:rPr>
          <w:rFonts w:ascii="Calibri" w:hAnsi="Calibri" w:cs="Calibri"/>
          <w:sz w:val="22"/>
          <w:szCs w:val="22"/>
        </w:rPr>
        <w:t>The meeting was adjourned at 8:30 PM.</w:t>
      </w:r>
    </w:p>
    <w:p w14:paraId="12221656" w14:textId="0EFBBD93" w:rsidR="00531118" w:rsidRPr="00471A02" w:rsidRDefault="00531118" w:rsidP="00FF5C87">
      <w:pPr>
        <w:pStyle w:val="ListParagraph"/>
        <w:ind w:left="360"/>
        <w:contextualSpacing w:val="0"/>
        <w:rPr>
          <w:rFonts w:ascii="Calibri" w:hAnsi="Calibri" w:cs="Calibri"/>
          <w:sz w:val="22"/>
          <w:szCs w:val="22"/>
        </w:rPr>
      </w:pPr>
    </w:p>
    <w:sectPr w:rsidR="00531118" w:rsidRPr="00471A02" w:rsidSect="00471A02"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783F6" w14:textId="77777777" w:rsidR="00F62057" w:rsidRDefault="00F62057" w:rsidP="004B62B1">
      <w:r>
        <w:separator/>
      </w:r>
    </w:p>
  </w:endnote>
  <w:endnote w:type="continuationSeparator" w:id="0">
    <w:p w14:paraId="753F82E3" w14:textId="77777777" w:rsidR="00F62057" w:rsidRDefault="00F62057" w:rsidP="004B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Regular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82AF" w14:textId="77777777" w:rsidR="004B62B1" w:rsidRDefault="004B62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2CB373" wp14:editId="31ED12CD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1270"/>
              <wp:wrapSquare wrapText="bothSides"/>
              <wp:docPr id="2" name="Text Box 2" descr="Proprietar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573046" w14:textId="77777777" w:rsidR="004B62B1" w:rsidRPr="004B62B1" w:rsidRDefault="004B62B1">
                          <w:pPr>
                            <w:rPr>
                              <w:rFonts w:ascii="Open Sans Regular" w:eastAsia="Open Sans Regular" w:hAnsi="Open Sans Regular" w:cs="Open Sans Regular"/>
                              <w:color w:val="414141"/>
                              <w:sz w:val="16"/>
                              <w:szCs w:val="16"/>
                            </w:rPr>
                          </w:pPr>
                          <w:r w:rsidRPr="004B62B1">
                            <w:rPr>
                              <w:rFonts w:ascii="Open Sans Regular" w:eastAsia="Open Sans Regular" w:hAnsi="Open Sans Regular" w:cs="Open Sans Regular"/>
                              <w:color w:val="414141"/>
                              <w:sz w:val="16"/>
                              <w:szCs w:val="16"/>
                            </w:rPr>
                            <w:t>Proprietary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2CB3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oprietary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" filled="f" stroked="f">
              <v:textbox style="mso-fit-shape-to-text:t" inset="15pt,0,0,0">
                <w:txbxContent>
                  <w:p w14:paraId="5C573046" w14:textId="77777777" w:rsidR="004B62B1" w:rsidRPr="004B62B1" w:rsidRDefault="004B62B1">
                    <w:pPr>
                      <w:rPr>
                        <w:rFonts w:ascii="Open Sans Regular" w:eastAsia="Open Sans Regular" w:hAnsi="Open Sans Regular" w:cs="Open Sans Regular"/>
                        <w:color w:val="414141"/>
                        <w:sz w:val="16"/>
                        <w:szCs w:val="16"/>
                      </w:rPr>
                    </w:pPr>
                    <w:r w:rsidRPr="004B62B1">
                      <w:rPr>
                        <w:rFonts w:ascii="Open Sans Regular" w:eastAsia="Open Sans Regular" w:hAnsi="Open Sans Regular" w:cs="Open Sans Regular"/>
                        <w:color w:val="414141"/>
                        <w:sz w:val="16"/>
                        <w:szCs w:val="16"/>
                      </w:rPr>
                      <w:t>Proprietary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352576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noProof/>
        <w:sz w:val="18"/>
        <w:szCs w:val="18"/>
      </w:rPr>
    </w:sdtEndPr>
    <w:sdtContent>
      <w:p w14:paraId="65845C8F" w14:textId="4A49E2C1" w:rsidR="0094233E" w:rsidRPr="0094233E" w:rsidRDefault="00471A02" w:rsidP="0094233E">
        <w:pPr>
          <w:pStyle w:val="Footer"/>
          <w:pBdr>
            <w:top w:val="single" w:sz="4" w:space="1" w:color="auto"/>
          </w:pBdr>
          <w:jc w:val="right"/>
          <w:rPr>
            <w:rFonts w:ascii="Calibri Light" w:hAnsi="Calibri Light" w:cs="Calibri Light"/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494D91CD" wp14:editId="31470BA6">
              <wp:simplePos x="0" y="0"/>
              <wp:positionH relativeFrom="column">
                <wp:posOffset>-31750</wp:posOffset>
              </wp:positionH>
              <wp:positionV relativeFrom="paragraph">
                <wp:posOffset>65405</wp:posOffset>
              </wp:positionV>
              <wp:extent cx="457200" cy="457200"/>
              <wp:effectExtent l="0" t="0" r="0" b="0"/>
              <wp:wrapNone/>
              <wp:docPr id="1936714658" name="Picture 1" descr="A orange letter m on a black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4481328" name="Picture 1" descr="A orange letter m on a black background&#10;&#10;AI-generated content may be incorrect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4233E" w:rsidRPr="0094233E">
          <w:rPr>
            <w:rFonts w:ascii="Calibri Light" w:hAnsi="Calibri Light" w:cs="Calibri Light"/>
            <w:sz w:val="18"/>
            <w:szCs w:val="18"/>
          </w:rPr>
          <w:fldChar w:fldCharType="begin"/>
        </w:r>
        <w:r w:rsidR="0094233E" w:rsidRPr="0094233E">
          <w:rPr>
            <w:rFonts w:ascii="Calibri Light" w:hAnsi="Calibri Light" w:cs="Calibri Light"/>
            <w:sz w:val="18"/>
            <w:szCs w:val="18"/>
          </w:rPr>
          <w:instrText xml:space="preserve"> PAGE   \* MERGEFORMAT </w:instrText>
        </w:r>
        <w:r w:rsidR="0094233E" w:rsidRPr="0094233E">
          <w:rPr>
            <w:rFonts w:ascii="Calibri Light" w:hAnsi="Calibri Light" w:cs="Calibri Light"/>
            <w:sz w:val="18"/>
            <w:szCs w:val="18"/>
          </w:rPr>
          <w:fldChar w:fldCharType="separate"/>
        </w:r>
        <w:r w:rsidR="0094233E" w:rsidRPr="0094233E">
          <w:rPr>
            <w:rFonts w:ascii="Calibri Light" w:hAnsi="Calibri Light" w:cs="Calibri Light"/>
            <w:noProof/>
            <w:sz w:val="18"/>
            <w:szCs w:val="18"/>
          </w:rPr>
          <w:t>2</w:t>
        </w:r>
        <w:r w:rsidR="0094233E" w:rsidRPr="0094233E">
          <w:rPr>
            <w:rFonts w:ascii="Calibri Light" w:hAnsi="Calibri Light" w:cs="Calibri Light"/>
            <w:noProof/>
            <w:sz w:val="18"/>
            <w:szCs w:val="18"/>
          </w:rPr>
          <w:fldChar w:fldCharType="end"/>
        </w:r>
      </w:p>
    </w:sdtContent>
  </w:sdt>
  <w:p w14:paraId="24DCE518" w14:textId="47DED2CD" w:rsidR="0094233E" w:rsidRDefault="0094233E" w:rsidP="009423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6495453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noProof/>
        <w:sz w:val="18"/>
        <w:szCs w:val="18"/>
      </w:rPr>
    </w:sdtEndPr>
    <w:sdtContent>
      <w:p w14:paraId="797921F2" w14:textId="77777777" w:rsidR="00471A02" w:rsidRPr="0094233E" w:rsidRDefault="00471A02" w:rsidP="00471A02">
        <w:pPr>
          <w:pStyle w:val="Footer"/>
          <w:pBdr>
            <w:top w:val="single" w:sz="4" w:space="1" w:color="auto"/>
          </w:pBdr>
          <w:jc w:val="right"/>
          <w:rPr>
            <w:rFonts w:ascii="Calibri Light" w:hAnsi="Calibri Light" w:cs="Calibri Light"/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37FA140F" wp14:editId="0FE04E88">
              <wp:simplePos x="0" y="0"/>
              <wp:positionH relativeFrom="column">
                <wp:posOffset>-31750</wp:posOffset>
              </wp:positionH>
              <wp:positionV relativeFrom="paragraph">
                <wp:posOffset>65405</wp:posOffset>
              </wp:positionV>
              <wp:extent cx="457200" cy="457200"/>
              <wp:effectExtent l="0" t="0" r="0" b="0"/>
              <wp:wrapNone/>
              <wp:docPr id="1326054069" name="Picture 1" descr="A orange letter m on a black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4481328" name="Picture 1" descr="A orange letter m on a black background&#10;&#10;AI-generated content may be incorrect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94233E">
          <w:rPr>
            <w:rFonts w:ascii="Calibri Light" w:hAnsi="Calibri Light" w:cs="Calibri Light"/>
            <w:sz w:val="18"/>
            <w:szCs w:val="18"/>
          </w:rPr>
          <w:fldChar w:fldCharType="begin"/>
        </w:r>
        <w:r w:rsidRPr="0094233E">
          <w:rPr>
            <w:rFonts w:ascii="Calibri Light" w:hAnsi="Calibri Light" w:cs="Calibri Light"/>
            <w:sz w:val="18"/>
            <w:szCs w:val="18"/>
          </w:rPr>
          <w:instrText xml:space="preserve"> PAGE   \* MERGEFORMAT </w:instrText>
        </w:r>
        <w:r w:rsidRPr="0094233E">
          <w:rPr>
            <w:rFonts w:ascii="Calibri Light" w:hAnsi="Calibri Light" w:cs="Calibri Light"/>
            <w:sz w:val="18"/>
            <w:szCs w:val="18"/>
          </w:rPr>
          <w:fldChar w:fldCharType="separate"/>
        </w:r>
        <w:r>
          <w:rPr>
            <w:rFonts w:ascii="Calibri Light" w:hAnsi="Calibri Light" w:cs="Calibri Light"/>
            <w:sz w:val="18"/>
            <w:szCs w:val="18"/>
          </w:rPr>
          <w:t>1</w:t>
        </w:r>
        <w:r w:rsidRPr="0094233E">
          <w:rPr>
            <w:rFonts w:ascii="Calibri Light" w:hAnsi="Calibri Light" w:cs="Calibri Light"/>
            <w:noProof/>
            <w:sz w:val="18"/>
            <w:szCs w:val="18"/>
          </w:rPr>
          <w:fldChar w:fldCharType="end"/>
        </w:r>
      </w:p>
    </w:sdtContent>
  </w:sdt>
  <w:p w14:paraId="6AF994E0" w14:textId="77777777" w:rsidR="00471A02" w:rsidRPr="00471A02" w:rsidRDefault="00471A02" w:rsidP="00471A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24E9A" w14:textId="77777777" w:rsidR="00F62057" w:rsidRDefault="00F62057" w:rsidP="004B62B1">
      <w:r>
        <w:separator/>
      </w:r>
    </w:p>
  </w:footnote>
  <w:footnote w:type="continuationSeparator" w:id="0">
    <w:p w14:paraId="11F24082" w14:textId="77777777" w:rsidR="00F62057" w:rsidRDefault="00F62057" w:rsidP="004B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C16C" w14:textId="77777777" w:rsidR="00471A02" w:rsidRPr="00471A02" w:rsidRDefault="00471A02" w:rsidP="00471A02">
    <w:pPr>
      <w:jc w:val="right"/>
      <w:rPr>
        <w:rFonts w:ascii="Calibri Light" w:hAnsi="Calibri Light" w:cs="Calibri Light"/>
        <w:sz w:val="18"/>
        <w:szCs w:val="18"/>
      </w:rPr>
    </w:pPr>
    <w:r w:rsidRPr="00471A02">
      <w:rPr>
        <w:rFonts w:ascii="Calibri Light" w:hAnsi="Calibri Light" w:cs="Calibri Light"/>
        <w:sz w:val="18"/>
        <w:szCs w:val="18"/>
      </w:rPr>
      <w:t>Borough of Mountain Lakes Recreation Commission</w:t>
    </w:r>
  </w:p>
  <w:p w14:paraId="3D02660C" w14:textId="703F3D00" w:rsidR="00471A02" w:rsidRPr="00471A02" w:rsidRDefault="00471A02" w:rsidP="00471A02">
    <w:pPr>
      <w:pStyle w:val="Header"/>
      <w:jc w:val="right"/>
      <w:rPr>
        <w:rFonts w:ascii="Calibri Light" w:hAnsi="Calibri Light" w:cs="Calibri Light"/>
        <w:sz w:val="18"/>
        <w:szCs w:val="18"/>
      </w:rPr>
    </w:pPr>
    <w:r w:rsidRPr="00471A02">
      <w:rPr>
        <w:rFonts w:ascii="Calibri Light" w:hAnsi="Calibri Light" w:cs="Calibri Light"/>
        <w:sz w:val="18"/>
        <w:szCs w:val="18"/>
      </w:rPr>
      <w:t>Monthly Meeting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655"/>
    <w:multiLevelType w:val="hybridMultilevel"/>
    <w:tmpl w:val="60749572"/>
    <w:lvl w:ilvl="0" w:tplc="0CC68BD0">
      <w:start w:val="1"/>
      <w:numFmt w:val="bullet"/>
      <w:lvlText w:val="-"/>
      <w:lvlJc w:val="left"/>
      <w:pPr>
        <w:ind w:left="1080" w:hanging="360"/>
      </w:pPr>
      <w:rPr>
        <w:rFonts w:ascii="Calibri Light" w:hAnsi="Calibri Light" w:hint="default"/>
        <w:b w:val="0"/>
        <w:i w:val="0"/>
        <w:color w:val="003E4A"/>
        <w:sz w:val="2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D3841"/>
    <w:multiLevelType w:val="hybridMultilevel"/>
    <w:tmpl w:val="A2229ED0"/>
    <w:lvl w:ilvl="0" w:tplc="DEDE84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/>
        <w:color w:val="auto"/>
        <w:sz w:val="20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06221"/>
    <w:multiLevelType w:val="hybridMultilevel"/>
    <w:tmpl w:val="06343588"/>
    <w:lvl w:ilvl="0" w:tplc="2D80050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FEC20606">
      <w:start w:val="1"/>
      <w:numFmt w:val="lowerLetter"/>
      <w:lvlText w:val="%2."/>
      <w:lvlJc w:val="left"/>
      <w:pPr>
        <w:ind w:left="720" w:hanging="288"/>
      </w:pPr>
      <w:rPr>
        <w:rFonts w:hint="default"/>
      </w:rPr>
    </w:lvl>
    <w:lvl w:ilvl="2" w:tplc="E65AACF8">
      <w:start w:val="1"/>
      <w:numFmt w:val="lowerRoman"/>
      <w:lvlText w:val="%3."/>
      <w:lvlJc w:val="right"/>
      <w:pPr>
        <w:ind w:left="1008" w:hanging="144"/>
      </w:pPr>
      <w:rPr>
        <w:rFonts w:hint="default"/>
      </w:rPr>
    </w:lvl>
    <w:lvl w:ilvl="3" w:tplc="98FEB738">
      <w:start w:val="1"/>
      <w:numFmt w:val="decimal"/>
      <w:lvlText w:val="%4."/>
      <w:lvlJc w:val="left"/>
      <w:pPr>
        <w:ind w:left="1440" w:hanging="288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769AB"/>
    <w:multiLevelType w:val="hybridMultilevel"/>
    <w:tmpl w:val="29EC8D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CF4AD6"/>
    <w:multiLevelType w:val="hybridMultilevel"/>
    <w:tmpl w:val="51CC85F8"/>
    <w:lvl w:ilvl="0" w:tplc="CE8C716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4336C"/>
    <w:multiLevelType w:val="hybridMultilevel"/>
    <w:tmpl w:val="E04669C8"/>
    <w:lvl w:ilvl="0" w:tplc="27C037CA">
      <w:start w:val="1"/>
      <w:numFmt w:val="bullet"/>
      <w:lvlText w:val=""/>
      <w:lvlJc w:val="left"/>
      <w:pPr>
        <w:ind w:left="1224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E6681"/>
    <w:multiLevelType w:val="hybridMultilevel"/>
    <w:tmpl w:val="F26CA616"/>
    <w:lvl w:ilvl="0" w:tplc="FFFFFFFF">
      <w:start w:val="1"/>
      <w:numFmt w:val="bullet"/>
      <w:lvlText w:val=""/>
      <w:lvlJc w:val="left"/>
      <w:pPr>
        <w:ind w:left="648" w:hanging="288"/>
      </w:pPr>
      <w:rPr>
        <w:rFonts w:ascii="Wingdings" w:hAnsi="Wingdings" w:hint="default"/>
        <w:b/>
        <w:bCs/>
        <w:color w:val="auto"/>
        <w:sz w:val="20"/>
        <w:szCs w:val="16"/>
      </w:rPr>
    </w:lvl>
    <w:lvl w:ilvl="1" w:tplc="D25C952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0"/>
        <w:szCs w:val="16"/>
      </w:rPr>
    </w:lvl>
    <w:lvl w:ilvl="2" w:tplc="0CC68BD0">
      <w:start w:val="1"/>
      <w:numFmt w:val="bullet"/>
      <w:lvlText w:val="-"/>
      <w:lvlJc w:val="left"/>
      <w:pPr>
        <w:ind w:left="2160" w:hanging="360"/>
      </w:pPr>
      <w:rPr>
        <w:rFonts w:ascii="Calibri Light" w:hAnsi="Calibri Light" w:hint="default"/>
        <w:b w:val="0"/>
        <w:i w:val="0"/>
        <w:color w:val="003E4A"/>
        <w:sz w:val="20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C6AD4"/>
    <w:multiLevelType w:val="hybridMultilevel"/>
    <w:tmpl w:val="65226A5E"/>
    <w:lvl w:ilvl="0" w:tplc="D25C9520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  <w:color w:val="auto"/>
        <w:sz w:val="20"/>
        <w:szCs w:val="16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FD24C0A"/>
    <w:multiLevelType w:val="hybridMultilevel"/>
    <w:tmpl w:val="A9D4BA04"/>
    <w:lvl w:ilvl="0" w:tplc="AA38C0D0">
      <w:start w:val="1"/>
      <w:numFmt w:val="bullet"/>
      <w:lvlText w:val=""/>
      <w:lvlJc w:val="left"/>
      <w:pPr>
        <w:ind w:left="64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072E2"/>
    <w:multiLevelType w:val="multilevel"/>
    <w:tmpl w:val="17A2043C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BE7E80"/>
    <w:multiLevelType w:val="hybridMultilevel"/>
    <w:tmpl w:val="F6A84E6C"/>
    <w:lvl w:ilvl="0" w:tplc="0B9A4DF6">
      <w:start w:val="1"/>
      <w:numFmt w:val="bullet"/>
      <w:lvlText w:val=""/>
      <w:lvlJc w:val="left"/>
      <w:pPr>
        <w:ind w:left="648" w:hanging="288"/>
      </w:pPr>
      <w:rPr>
        <w:rFonts w:ascii="Wingdings" w:hAnsi="Wingdings" w:hint="default"/>
        <w:b/>
        <w:bCs/>
        <w:color w:val="auto"/>
        <w:sz w:val="20"/>
        <w:szCs w:val="16"/>
      </w:rPr>
    </w:lvl>
    <w:lvl w:ilvl="1" w:tplc="F8E88F14">
      <w:start w:val="1"/>
      <w:numFmt w:val="bullet"/>
      <w:lvlText w:val="o"/>
      <w:lvlJc w:val="left"/>
      <w:pPr>
        <w:ind w:left="1080" w:hanging="288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17ED5"/>
    <w:multiLevelType w:val="hybridMultilevel"/>
    <w:tmpl w:val="0E6E181E"/>
    <w:lvl w:ilvl="0" w:tplc="27C037CA">
      <w:start w:val="1"/>
      <w:numFmt w:val="bullet"/>
      <w:lvlText w:val=""/>
      <w:lvlJc w:val="left"/>
      <w:pPr>
        <w:ind w:left="1224" w:hanging="288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C0273F"/>
    <w:multiLevelType w:val="hybridMultilevel"/>
    <w:tmpl w:val="FA7647E0"/>
    <w:lvl w:ilvl="0" w:tplc="7B96AC0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382450"/>
    <w:multiLevelType w:val="hybridMultilevel"/>
    <w:tmpl w:val="8B22F788"/>
    <w:lvl w:ilvl="0" w:tplc="FFFFFFFF">
      <w:start w:val="1"/>
      <w:numFmt w:val="bullet"/>
      <w:lvlText w:val=""/>
      <w:lvlJc w:val="left"/>
      <w:pPr>
        <w:ind w:left="648" w:hanging="288"/>
      </w:pPr>
      <w:rPr>
        <w:rFonts w:ascii="Wingdings" w:hAnsi="Wingdings" w:hint="default"/>
        <w:b/>
        <w:bCs/>
        <w:color w:val="auto"/>
        <w:sz w:val="20"/>
        <w:szCs w:val="16"/>
      </w:rPr>
    </w:lvl>
    <w:lvl w:ilvl="1" w:tplc="FFFFFFFF">
      <w:start w:val="1"/>
      <w:numFmt w:val="bullet"/>
      <w:lvlText w:val="o"/>
      <w:lvlJc w:val="left"/>
      <w:pPr>
        <w:ind w:left="936" w:hanging="288"/>
      </w:pPr>
      <w:rPr>
        <w:rFonts w:ascii="Courier New" w:hAnsi="Courier New" w:hint="default"/>
      </w:rPr>
    </w:lvl>
    <w:lvl w:ilvl="2" w:tplc="27C037CA">
      <w:start w:val="1"/>
      <w:numFmt w:val="bullet"/>
      <w:lvlText w:val=""/>
      <w:lvlJc w:val="left"/>
      <w:pPr>
        <w:ind w:left="1224" w:hanging="288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85668"/>
    <w:multiLevelType w:val="hybridMultilevel"/>
    <w:tmpl w:val="3BB01FF8"/>
    <w:lvl w:ilvl="0" w:tplc="CE8C716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71D01"/>
    <w:multiLevelType w:val="hybridMultilevel"/>
    <w:tmpl w:val="8A0EE1C8"/>
    <w:lvl w:ilvl="0" w:tplc="E9A2A7AE">
      <w:start w:val="1"/>
      <w:numFmt w:val="decimal"/>
      <w:lvlText w:val="%1."/>
      <w:lvlJc w:val="left"/>
      <w:pPr>
        <w:ind w:left="576" w:hanging="14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3D69EB"/>
    <w:multiLevelType w:val="hybridMultilevel"/>
    <w:tmpl w:val="2FF4F6C4"/>
    <w:lvl w:ilvl="0" w:tplc="9B3CDC2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/>
        <w:color w:val="3B3838" w:themeColor="background2" w:themeShade="40"/>
        <w:sz w:val="20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C7171"/>
    <w:multiLevelType w:val="hybridMultilevel"/>
    <w:tmpl w:val="4954987A"/>
    <w:lvl w:ilvl="0" w:tplc="0B9A4DF6">
      <w:start w:val="1"/>
      <w:numFmt w:val="bullet"/>
      <w:lvlText w:val=""/>
      <w:lvlJc w:val="left"/>
      <w:pPr>
        <w:ind w:left="720" w:hanging="288"/>
      </w:pPr>
      <w:rPr>
        <w:rFonts w:ascii="Wingdings" w:hAnsi="Wingdings" w:hint="default"/>
        <w:b/>
        <w:bCs/>
        <w:color w:val="auto"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520A4"/>
    <w:multiLevelType w:val="hybridMultilevel"/>
    <w:tmpl w:val="596875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D81C74"/>
    <w:multiLevelType w:val="hybridMultilevel"/>
    <w:tmpl w:val="21E824B6"/>
    <w:lvl w:ilvl="0" w:tplc="AA38C0D0">
      <w:start w:val="1"/>
      <w:numFmt w:val="bullet"/>
      <w:lvlText w:val=""/>
      <w:lvlJc w:val="left"/>
      <w:pPr>
        <w:ind w:left="648" w:hanging="288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F4AFC"/>
    <w:multiLevelType w:val="hybridMultilevel"/>
    <w:tmpl w:val="71C2B64C"/>
    <w:lvl w:ilvl="0" w:tplc="0409000F">
      <w:start w:val="1"/>
      <w:numFmt w:val="decimal"/>
      <w:lvlText w:val="%1."/>
      <w:lvlJc w:val="left"/>
      <w:pPr>
        <w:ind w:left="706" w:hanging="360"/>
      </w:p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1" w15:restartNumberingAfterBreak="0">
    <w:nsid w:val="563209C1"/>
    <w:multiLevelType w:val="hybridMultilevel"/>
    <w:tmpl w:val="B706D148"/>
    <w:lvl w:ilvl="0" w:tplc="061E163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0436CA"/>
    <w:multiLevelType w:val="hybridMultilevel"/>
    <w:tmpl w:val="DA46369A"/>
    <w:lvl w:ilvl="0" w:tplc="0CC68BD0">
      <w:start w:val="1"/>
      <w:numFmt w:val="bullet"/>
      <w:lvlText w:val="-"/>
      <w:lvlJc w:val="left"/>
      <w:pPr>
        <w:ind w:left="1080" w:hanging="360"/>
      </w:pPr>
      <w:rPr>
        <w:rFonts w:ascii="Calibri Light" w:hAnsi="Calibri Light" w:hint="default"/>
        <w:b w:val="0"/>
        <w:i w:val="0"/>
        <w:color w:val="003E4A"/>
        <w:sz w:val="20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202152"/>
    <w:multiLevelType w:val="hybridMultilevel"/>
    <w:tmpl w:val="0BF04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FF6BE3"/>
    <w:multiLevelType w:val="hybridMultilevel"/>
    <w:tmpl w:val="1D36F5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82C3B"/>
    <w:multiLevelType w:val="hybridMultilevel"/>
    <w:tmpl w:val="7DD851DC"/>
    <w:lvl w:ilvl="0" w:tplc="370AED68">
      <w:start w:val="1"/>
      <w:numFmt w:val="bullet"/>
      <w:lvlText w:val=""/>
      <w:lvlJc w:val="left"/>
      <w:pPr>
        <w:ind w:left="288" w:hanging="216"/>
      </w:pPr>
      <w:rPr>
        <w:rFonts w:ascii="Wingdings" w:hAnsi="Wingdings" w:hint="default"/>
        <w:b/>
        <w:bCs/>
        <w:color w:val="auto"/>
        <w:sz w:val="20"/>
        <w:szCs w:val="16"/>
      </w:rPr>
    </w:lvl>
    <w:lvl w:ilvl="1" w:tplc="B5EE05A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8B600B"/>
    <w:multiLevelType w:val="multilevel"/>
    <w:tmpl w:val="AA4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7B4F20"/>
    <w:multiLevelType w:val="hybridMultilevel"/>
    <w:tmpl w:val="8CE6C206"/>
    <w:lvl w:ilvl="0" w:tplc="CE8C716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D2E3C"/>
    <w:multiLevelType w:val="hybridMultilevel"/>
    <w:tmpl w:val="EF180F9C"/>
    <w:lvl w:ilvl="0" w:tplc="D25C952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0"/>
        <w:szCs w:val="16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780604"/>
    <w:multiLevelType w:val="hybridMultilevel"/>
    <w:tmpl w:val="E5B860D0"/>
    <w:lvl w:ilvl="0" w:tplc="DEDE84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/>
        <w:color w:val="auto"/>
        <w:sz w:val="20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04C86"/>
    <w:multiLevelType w:val="hybridMultilevel"/>
    <w:tmpl w:val="FF749900"/>
    <w:lvl w:ilvl="0" w:tplc="0B9A4DF6">
      <w:start w:val="1"/>
      <w:numFmt w:val="bullet"/>
      <w:lvlText w:val=""/>
      <w:lvlJc w:val="left"/>
      <w:pPr>
        <w:ind w:left="648" w:hanging="288"/>
      </w:pPr>
      <w:rPr>
        <w:rFonts w:ascii="Wingdings" w:hAnsi="Wingdings" w:hint="default"/>
        <w:b/>
        <w:bCs/>
        <w:color w:val="auto"/>
        <w:sz w:val="20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FB7A2B"/>
    <w:multiLevelType w:val="multilevel"/>
    <w:tmpl w:val="4C00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22497E"/>
    <w:multiLevelType w:val="hybridMultilevel"/>
    <w:tmpl w:val="5AC6C32C"/>
    <w:lvl w:ilvl="0" w:tplc="CE8C716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733129">
    <w:abstractNumId w:val="18"/>
  </w:num>
  <w:num w:numId="2" w16cid:durableId="1823961692">
    <w:abstractNumId w:val="21"/>
  </w:num>
  <w:num w:numId="3" w16cid:durableId="1657224757">
    <w:abstractNumId w:val="15"/>
  </w:num>
  <w:num w:numId="4" w16cid:durableId="26374180">
    <w:abstractNumId w:val="27"/>
  </w:num>
  <w:num w:numId="5" w16cid:durableId="1152064293">
    <w:abstractNumId w:val="1"/>
  </w:num>
  <w:num w:numId="6" w16cid:durableId="2040086425">
    <w:abstractNumId w:val="4"/>
  </w:num>
  <w:num w:numId="7" w16cid:durableId="2041776778">
    <w:abstractNumId w:val="32"/>
  </w:num>
  <w:num w:numId="8" w16cid:durableId="1455096699">
    <w:abstractNumId w:val="14"/>
  </w:num>
  <w:num w:numId="9" w16cid:durableId="1827013478">
    <w:abstractNumId w:val="2"/>
  </w:num>
  <w:num w:numId="10" w16cid:durableId="1596327238">
    <w:abstractNumId w:val="29"/>
  </w:num>
  <w:num w:numId="11" w16cid:durableId="1069186675">
    <w:abstractNumId w:val="17"/>
  </w:num>
  <w:num w:numId="12" w16cid:durableId="2111510356">
    <w:abstractNumId w:val="10"/>
  </w:num>
  <w:num w:numId="13" w16cid:durableId="795827975">
    <w:abstractNumId w:val="25"/>
  </w:num>
  <w:num w:numId="14" w16cid:durableId="35356593">
    <w:abstractNumId w:val="30"/>
  </w:num>
  <w:num w:numId="15" w16cid:durableId="1747723958">
    <w:abstractNumId w:val="24"/>
  </w:num>
  <w:num w:numId="16" w16cid:durableId="1306548755">
    <w:abstractNumId w:val="23"/>
  </w:num>
  <w:num w:numId="17" w16cid:durableId="902569732">
    <w:abstractNumId w:val="16"/>
  </w:num>
  <w:num w:numId="18" w16cid:durableId="1086003106">
    <w:abstractNumId w:val="13"/>
  </w:num>
  <w:num w:numId="19" w16cid:durableId="564149930">
    <w:abstractNumId w:val="11"/>
  </w:num>
  <w:num w:numId="20" w16cid:durableId="276839708">
    <w:abstractNumId w:val="5"/>
  </w:num>
  <w:num w:numId="21" w16cid:durableId="1164277706">
    <w:abstractNumId w:val="19"/>
  </w:num>
  <w:num w:numId="22" w16cid:durableId="564074875">
    <w:abstractNumId w:val="8"/>
  </w:num>
  <w:num w:numId="23" w16cid:durableId="1814517948">
    <w:abstractNumId w:val="9"/>
  </w:num>
  <w:num w:numId="24" w16cid:durableId="1941181243">
    <w:abstractNumId w:val="31"/>
  </w:num>
  <w:num w:numId="25" w16cid:durableId="1382559904">
    <w:abstractNumId w:val="26"/>
  </w:num>
  <w:num w:numId="26" w16cid:durableId="599145307">
    <w:abstractNumId w:val="20"/>
  </w:num>
  <w:num w:numId="27" w16cid:durableId="1204828850">
    <w:abstractNumId w:val="0"/>
  </w:num>
  <w:num w:numId="28" w16cid:durableId="1551071096">
    <w:abstractNumId w:val="12"/>
  </w:num>
  <w:num w:numId="29" w16cid:durableId="763308294">
    <w:abstractNumId w:val="3"/>
  </w:num>
  <w:num w:numId="30" w16cid:durableId="29840542">
    <w:abstractNumId w:val="28"/>
  </w:num>
  <w:num w:numId="31" w16cid:durableId="1618827030">
    <w:abstractNumId w:val="7"/>
  </w:num>
  <w:num w:numId="32" w16cid:durableId="996416706">
    <w:abstractNumId w:val="6"/>
  </w:num>
  <w:num w:numId="33" w16cid:durableId="6972701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661"/>
    <w:rsid w:val="000030B5"/>
    <w:rsid w:val="000057A9"/>
    <w:rsid w:val="000172C8"/>
    <w:rsid w:val="00066C71"/>
    <w:rsid w:val="000729E9"/>
    <w:rsid w:val="00083F05"/>
    <w:rsid w:val="00085C35"/>
    <w:rsid w:val="0009116B"/>
    <w:rsid w:val="00092859"/>
    <w:rsid w:val="000940EE"/>
    <w:rsid w:val="000961EB"/>
    <w:rsid w:val="000B61AA"/>
    <w:rsid w:val="000D444F"/>
    <w:rsid w:val="000D4E96"/>
    <w:rsid w:val="000D6CBC"/>
    <w:rsid w:val="000E5B22"/>
    <w:rsid w:val="000F0E3F"/>
    <w:rsid w:val="00105FE7"/>
    <w:rsid w:val="00106EBD"/>
    <w:rsid w:val="00170661"/>
    <w:rsid w:val="00180BC6"/>
    <w:rsid w:val="00185D3E"/>
    <w:rsid w:val="001F0394"/>
    <w:rsid w:val="001F163A"/>
    <w:rsid w:val="002065FF"/>
    <w:rsid w:val="0023592D"/>
    <w:rsid w:val="00241446"/>
    <w:rsid w:val="00261668"/>
    <w:rsid w:val="00261DDA"/>
    <w:rsid w:val="00263B7F"/>
    <w:rsid w:val="0026467E"/>
    <w:rsid w:val="002702BE"/>
    <w:rsid w:val="002834A5"/>
    <w:rsid w:val="00283708"/>
    <w:rsid w:val="00287110"/>
    <w:rsid w:val="0029282A"/>
    <w:rsid w:val="00292A16"/>
    <w:rsid w:val="00294444"/>
    <w:rsid w:val="00297330"/>
    <w:rsid w:val="002A270E"/>
    <w:rsid w:val="002D4BFC"/>
    <w:rsid w:val="002E3371"/>
    <w:rsid w:val="002F3232"/>
    <w:rsid w:val="002F34EB"/>
    <w:rsid w:val="00343606"/>
    <w:rsid w:val="00390BA6"/>
    <w:rsid w:val="003A5BB5"/>
    <w:rsid w:val="003C0E69"/>
    <w:rsid w:val="003D2324"/>
    <w:rsid w:val="0040413D"/>
    <w:rsid w:val="004057DC"/>
    <w:rsid w:val="004062DC"/>
    <w:rsid w:val="00406AF4"/>
    <w:rsid w:val="00406B2F"/>
    <w:rsid w:val="00417973"/>
    <w:rsid w:val="004224A4"/>
    <w:rsid w:val="00424B13"/>
    <w:rsid w:val="00431E3B"/>
    <w:rsid w:val="0043318F"/>
    <w:rsid w:val="00441F1C"/>
    <w:rsid w:val="004513AA"/>
    <w:rsid w:val="00470C43"/>
    <w:rsid w:val="00471A02"/>
    <w:rsid w:val="00474E0D"/>
    <w:rsid w:val="00477069"/>
    <w:rsid w:val="00490B0D"/>
    <w:rsid w:val="004922CF"/>
    <w:rsid w:val="004936F4"/>
    <w:rsid w:val="004B3D63"/>
    <w:rsid w:val="004B3F03"/>
    <w:rsid w:val="004B62B1"/>
    <w:rsid w:val="004C0B92"/>
    <w:rsid w:val="004C19B6"/>
    <w:rsid w:val="004D44E8"/>
    <w:rsid w:val="004D7F5C"/>
    <w:rsid w:val="004E4C9F"/>
    <w:rsid w:val="004F2C0E"/>
    <w:rsid w:val="00500864"/>
    <w:rsid w:val="00516609"/>
    <w:rsid w:val="00521A68"/>
    <w:rsid w:val="00523A43"/>
    <w:rsid w:val="00531118"/>
    <w:rsid w:val="00546641"/>
    <w:rsid w:val="00546720"/>
    <w:rsid w:val="00546FB8"/>
    <w:rsid w:val="00555E83"/>
    <w:rsid w:val="005655E2"/>
    <w:rsid w:val="00566216"/>
    <w:rsid w:val="00571DCD"/>
    <w:rsid w:val="00583360"/>
    <w:rsid w:val="00584CFA"/>
    <w:rsid w:val="005A04A4"/>
    <w:rsid w:val="005B2B59"/>
    <w:rsid w:val="005B596D"/>
    <w:rsid w:val="005B5E4E"/>
    <w:rsid w:val="005C3E88"/>
    <w:rsid w:val="005C527D"/>
    <w:rsid w:val="005F1454"/>
    <w:rsid w:val="0061682A"/>
    <w:rsid w:val="00624BCB"/>
    <w:rsid w:val="00630CF1"/>
    <w:rsid w:val="00645808"/>
    <w:rsid w:val="0065301B"/>
    <w:rsid w:val="006609E4"/>
    <w:rsid w:val="00661437"/>
    <w:rsid w:val="00662ECC"/>
    <w:rsid w:val="006718ED"/>
    <w:rsid w:val="006844A5"/>
    <w:rsid w:val="0069611C"/>
    <w:rsid w:val="006A259D"/>
    <w:rsid w:val="006A531F"/>
    <w:rsid w:val="006B1BF1"/>
    <w:rsid w:val="006C75C4"/>
    <w:rsid w:val="006D2E8F"/>
    <w:rsid w:val="006E463F"/>
    <w:rsid w:val="006E76E6"/>
    <w:rsid w:val="00731B4A"/>
    <w:rsid w:val="00734F88"/>
    <w:rsid w:val="007377CA"/>
    <w:rsid w:val="0074315F"/>
    <w:rsid w:val="00745837"/>
    <w:rsid w:val="0075505D"/>
    <w:rsid w:val="007A60BD"/>
    <w:rsid w:val="007A6102"/>
    <w:rsid w:val="007C6D15"/>
    <w:rsid w:val="007D3F88"/>
    <w:rsid w:val="007F6B00"/>
    <w:rsid w:val="008021AD"/>
    <w:rsid w:val="00816647"/>
    <w:rsid w:val="00830CF3"/>
    <w:rsid w:val="00832101"/>
    <w:rsid w:val="008464CF"/>
    <w:rsid w:val="0086105E"/>
    <w:rsid w:val="00877E07"/>
    <w:rsid w:val="008A66F1"/>
    <w:rsid w:val="008B1486"/>
    <w:rsid w:val="008B36C4"/>
    <w:rsid w:val="008B4A50"/>
    <w:rsid w:val="008F6976"/>
    <w:rsid w:val="0090177F"/>
    <w:rsid w:val="0090272B"/>
    <w:rsid w:val="009178D0"/>
    <w:rsid w:val="00922249"/>
    <w:rsid w:val="0094233E"/>
    <w:rsid w:val="00961824"/>
    <w:rsid w:val="00977671"/>
    <w:rsid w:val="00991F59"/>
    <w:rsid w:val="009B2CAA"/>
    <w:rsid w:val="009B71F0"/>
    <w:rsid w:val="009F05A0"/>
    <w:rsid w:val="00A05859"/>
    <w:rsid w:val="00A2350C"/>
    <w:rsid w:val="00A50CFE"/>
    <w:rsid w:val="00A579C3"/>
    <w:rsid w:val="00A57DCF"/>
    <w:rsid w:val="00A57E66"/>
    <w:rsid w:val="00A678E3"/>
    <w:rsid w:val="00AB4496"/>
    <w:rsid w:val="00AC3626"/>
    <w:rsid w:val="00AE176E"/>
    <w:rsid w:val="00AF02EB"/>
    <w:rsid w:val="00AF792B"/>
    <w:rsid w:val="00B148F1"/>
    <w:rsid w:val="00B15E63"/>
    <w:rsid w:val="00B21788"/>
    <w:rsid w:val="00B2271B"/>
    <w:rsid w:val="00B26108"/>
    <w:rsid w:val="00B3088C"/>
    <w:rsid w:val="00B33C3D"/>
    <w:rsid w:val="00B72C74"/>
    <w:rsid w:val="00B72D5F"/>
    <w:rsid w:val="00BA3F18"/>
    <w:rsid w:val="00BB359C"/>
    <w:rsid w:val="00BC0612"/>
    <w:rsid w:val="00BD4EEF"/>
    <w:rsid w:val="00BD73DC"/>
    <w:rsid w:val="00C03649"/>
    <w:rsid w:val="00C1461F"/>
    <w:rsid w:val="00C810FD"/>
    <w:rsid w:val="00C82958"/>
    <w:rsid w:val="00C95BAC"/>
    <w:rsid w:val="00CA7864"/>
    <w:rsid w:val="00CB2E49"/>
    <w:rsid w:val="00CB5C8B"/>
    <w:rsid w:val="00CB68FF"/>
    <w:rsid w:val="00CB6902"/>
    <w:rsid w:val="00CD68DD"/>
    <w:rsid w:val="00D00EA1"/>
    <w:rsid w:val="00D32586"/>
    <w:rsid w:val="00D50DA6"/>
    <w:rsid w:val="00D52A8F"/>
    <w:rsid w:val="00D55F24"/>
    <w:rsid w:val="00D57D89"/>
    <w:rsid w:val="00D61519"/>
    <w:rsid w:val="00D807E1"/>
    <w:rsid w:val="00D80A43"/>
    <w:rsid w:val="00D9170A"/>
    <w:rsid w:val="00DA3D53"/>
    <w:rsid w:val="00DB3B60"/>
    <w:rsid w:val="00DB6DDE"/>
    <w:rsid w:val="00DD14C7"/>
    <w:rsid w:val="00DD647A"/>
    <w:rsid w:val="00DD776B"/>
    <w:rsid w:val="00E03EF7"/>
    <w:rsid w:val="00E25BD7"/>
    <w:rsid w:val="00E26FA3"/>
    <w:rsid w:val="00E371E8"/>
    <w:rsid w:val="00E81130"/>
    <w:rsid w:val="00E94776"/>
    <w:rsid w:val="00E94B7D"/>
    <w:rsid w:val="00EA3B5A"/>
    <w:rsid w:val="00EB0156"/>
    <w:rsid w:val="00EC438D"/>
    <w:rsid w:val="00EC446B"/>
    <w:rsid w:val="00ED6790"/>
    <w:rsid w:val="00EE3527"/>
    <w:rsid w:val="00F06F09"/>
    <w:rsid w:val="00F2061F"/>
    <w:rsid w:val="00F2074B"/>
    <w:rsid w:val="00F27864"/>
    <w:rsid w:val="00F547F0"/>
    <w:rsid w:val="00F62057"/>
    <w:rsid w:val="00FA4F5A"/>
    <w:rsid w:val="00FB5A65"/>
    <w:rsid w:val="00FB6681"/>
    <w:rsid w:val="00FC3C0B"/>
    <w:rsid w:val="00FC4F7E"/>
    <w:rsid w:val="00FD2F49"/>
    <w:rsid w:val="00FF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FBDA"/>
  <w14:defaultImageDpi w14:val="32767"/>
  <w15:chartTrackingRefBased/>
  <w15:docId w15:val="{7EC7535A-6017-487F-8DAE-B6BD0388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3111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2B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B62B1"/>
  </w:style>
  <w:style w:type="paragraph" w:styleId="Footer">
    <w:name w:val="footer"/>
    <w:basedOn w:val="Normal"/>
    <w:link w:val="FooterChar"/>
    <w:uiPriority w:val="99"/>
    <w:unhideWhenUsed/>
    <w:rsid w:val="004B62B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B62B1"/>
  </w:style>
  <w:style w:type="table" w:styleId="TableGrid">
    <w:name w:val="Table Grid"/>
    <w:basedOn w:val="TableNormal"/>
    <w:uiPriority w:val="39"/>
    <w:rsid w:val="00ED6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62DC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4A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4A5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B4A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ornyak\Downloads\RecreationMeetingNotes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3d58aa-c592-405b-84b1-f24d361289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64341B1CAB4FAEF3D8EA7671C522" ma:contentTypeVersion="18" ma:contentTypeDescription="Crée un document." ma:contentTypeScope="" ma:versionID="065feea5a854364a35cba70ee7d2ba48">
  <xsd:schema xmlns:xsd="http://www.w3.org/2001/XMLSchema" xmlns:xs="http://www.w3.org/2001/XMLSchema" xmlns:p="http://schemas.microsoft.com/office/2006/metadata/properties" xmlns:ns3="743d58aa-c592-405b-84b1-f24d361289a1" xmlns:ns4="ea74b024-d307-4c4a-9914-6e62590e5356" targetNamespace="http://schemas.microsoft.com/office/2006/metadata/properties" ma:root="true" ma:fieldsID="46c937cb98328c2b06508e5a2fa5d330" ns3:_="" ns4:_="">
    <xsd:import namespace="743d58aa-c592-405b-84b1-f24d361289a1"/>
    <xsd:import namespace="ea74b024-d307-4c4a-9914-6e62590e53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d58aa-c592-405b-84b1-f24d36128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4b024-d307-4c4a-9914-6e62590e53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88EEEF-49B9-BD46-996C-DF248AC8CD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9402A9-3804-45CD-B097-FF04EC6ED9DB}">
  <ds:schemaRefs>
    <ds:schemaRef ds:uri="http://schemas.microsoft.com/office/2006/metadata/properties"/>
    <ds:schemaRef ds:uri="http://schemas.microsoft.com/office/infopath/2007/PartnerControls"/>
    <ds:schemaRef ds:uri="743d58aa-c592-405b-84b1-f24d361289a1"/>
  </ds:schemaRefs>
</ds:datastoreItem>
</file>

<file path=customXml/itemProps3.xml><?xml version="1.0" encoding="utf-8"?>
<ds:datastoreItem xmlns:ds="http://schemas.openxmlformats.org/officeDocument/2006/customXml" ds:itemID="{791205D4-180E-43FD-A08B-94B6160A56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08AFB0-5D97-41BA-B210-6580AFF63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d58aa-c592-405b-84b1-f24d361289a1"/>
    <ds:schemaRef ds:uri="ea74b024-d307-4c4a-9914-6e62590e5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RecreationMeetingNotesTemplate.dotx</Template>
  <TotalTime>244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HORNYAK Heather</dc:creator>
  <cp:keywords/>
  <dc:description/>
  <cp:lastModifiedBy>HORNYAK Heather</cp:lastModifiedBy>
  <cp:revision>82</cp:revision>
  <dcterms:created xsi:type="dcterms:W3CDTF">2025-07-15T23:34:00Z</dcterms:created>
  <dcterms:modified xsi:type="dcterms:W3CDTF">2025-09-08T14:46:00Z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#414141,8,Open Sans Regular</vt:lpwstr>
  </property>
  <property fmtid="{D5CDD505-2E9C-101B-9397-08002B2CF9AE}" pid="4" name="ClassificationContentMarkingFooterText">
    <vt:lpwstr>Proprietary</vt:lpwstr>
  </property>
  <property fmtid="{D5CDD505-2E9C-101B-9397-08002B2CF9AE}" pid="5" name="MSIP_Label_67599526-06ca-49cc-9fa9-5307800a949a_Enabled">
    <vt:lpwstr>true</vt:lpwstr>
  </property>
  <property fmtid="{D5CDD505-2E9C-101B-9397-08002B2CF9AE}" pid="6" name="MSIP_Label_67599526-06ca-49cc-9fa9-5307800a949a_SetDate">
    <vt:lpwstr>2021-02-16T20:13:51Z</vt:lpwstr>
  </property>
  <property fmtid="{D5CDD505-2E9C-101B-9397-08002B2CF9AE}" pid="7" name="MSIP_Label_67599526-06ca-49cc-9fa9-5307800a949a_Method">
    <vt:lpwstr>Standard</vt:lpwstr>
  </property>
  <property fmtid="{D5CDD505-2E9C-101B-9397-08002B2CF9AE}" pid="8" name="MSIP_Label_67599526-06ca-49cc-9fa9-5307800a949a_Name">
    <vt:lpwstr>67599526-06ca-49cc-9fa9-5307800a949a</vt:lpwstr>
  </property>
  <property fmtid="{D5CDD505-2E9C-101B-9397-08002B2CF9AE}" pid="9" name="MSIP_Label_67599526-06ca-49cc-9fa9-5307800a949a_SiteId">
    <vt:lpwstr>fabb61b8-3afe-4e75-b934-a47f782b8cd7</vt:lpwstr>
  </property>
  <property fmtid="{D5CDD505-2E9C-101B-9397-08002B2CF9AE}" pid="10" name="MSIP_Label_67599526-06ca-49cc-9fa9-5307800a949a_ActionId">
    <vt:lpwstr>929e7fe5-4b52-42f9-81c9-e113af742d04</vt:lpwstr>
  </property>
  <property fmtid="{D5CDD505-2E9C-101B-9397-08002B2CF9AE}" pid="11" name="MSIP_Label_67599526-06ca-49cc-9fa9-5307800a949a_ContentBits">
    <vt:lpwstr>2</vt:lpwstr>
  </property>
  <property fmtid="{D5CDD505-2E9C-101B-9397-08002B2CF9AE}" pid="12" name="ContentTypeId">
    <vt:lpwstr>0x0101000E4B64341B1CAB4FAEF3D8EA7671C522</vt:lpwstr>
  </property>
</Properties>
</file>